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FF3" w:rsidRPr="002D252A" w:rsidRDefault="003B5FF3" w:rsidP="002D252A">
      <w:pPr>
        <w:pStyle w:val="BodyText"/>
        <w:spacing w:before="67"/>
        <w:ind w:right="190"/>
        <w:rPr>
          <w:b/>
          <w:sz w:val="28"/>
          <w:szCs w:val="28"/>
        </w:rPr>
      </w:pPr>
      <w:r w:rsidRPr="002D252A"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741pt">
            <v:imagedata r:id="rId5" o:title=""/>
          </v:shape>
        </w:pict>
      </w:r>
    </w:p>
    <w:p w:rsidR="003B5FF3" w:rsidRDefault="003B5FF3" w:rsidP="002D252A">
      <w:pPr>
        <w:pStyle w:val="BodyText"/>
        <w:spacing w:before="67"/>
        <w:ind w:right="190"/>
        <w:rPr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295"/>
        <w:gridCol w:w="1664"/>
        <w:gridCol w:w="1843"/>
        <w:gridCol w:w="2659"/>
      </w:tblGrid>
      <w:tr w:rsidR="003B5FF3" w:rsidTr="00243998">
        <w:trPr>
          <w:trHeight w:val="350"/>
        </w:trPr>
        <w:tc>
          <w:tcPr>
            <w:tcW w:w="4295" w:type="dxa"/>
          </w:tcPr>
          <w:p w:rsidR="003B5FF3" w:rsidRPr="00746284" w:rsidRDefault="003B5FF3" w:rsidP="00746284">
            <w:pPr>
              <w:pStyle w:val="TableParagraph"/>
              <w:spacing w:line="270" w:lineRule="exact"/>
              <w:rPr>
                <w:sz w:val="24"/>
              </w:rPr>
            </w:pPr>
            <w:r w:rsidRPr="00746284">
              <w:rPr>
                <w:sz w:val="24"/>
              </w:rPr>
              <w:t>День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учителя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70" w:lineRule="exact"/>
              <w:rPr>
                <w:sz w:val="24"/>
              </w:rPr>
            </w:pPr>
            <w:r w:rsidRPr="00746284">
              <w:rPr>
                <w:sz w:val="24"/>
              </w:rPr>
              <w:t>05.10.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59" w:type="dxa"/>
          </w:tcPr>
          <w:p w:rsidR="003B5FF3" w:rsidRPr="00746284" w:rsidRDefault="003B5FF3" w:rsidP="0024399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 w:rsidRPr="00746284">
              <w:rPr>
                <w:sz w:val="24"/>
              </w:rPr>
              <w:t>Зам.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директора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по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ВР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,</w:t>
            </w:r>
          </w:p>
        </w:tc>
      </w:tr>
      <w:tr w:rsidR="003B5FF3" w:rsidTr="009154E8">
        <w:trPr>
          <w:trHeight w:val="565"/>
        </w:trPr>
        <w:tc>
          <w:tcPr>
            <w:tcW w:w="4295" w:type="dxa"/>
          </w:tcPr>
          <w:p w:rsidR="003B5FF3" w:rsidRPr="00746284" w:rsidRDefault="003B5FF3" w:rsidP="00746284">
            <w:pPr>
              <w:pStyle w:val="TableParagraph"/>
              <w:spacing w:line="268" w:lineRule="exact"/>
              <w:rPr>
                <w:sz w:val="24"/>
              </w:rPr>
            </w:pPr>
            <w:r w:rsidRPr="00746284">
              <w:rPr>
                <w:sz w:val="24"/>
              </w:rPr>
              <w:t>Месячник Гражданской обороны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68" w:lineRule="exact"/>
              <w:rPr>
                <w:sz w:val="24"/>
              </w:rPr>
            </w:pPr>
            <w:r w:rsidRPr="00746284">
              <w:rPr>
                <w:sz w:val="24"/>
              </w:rPr>
              <w:t>1.10-30.10.23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59" w:type="dxa"/>
          </w:tcPr>
          <w:p w:rsidR="003B5FF3" w:rsidRPr="00746284" w:rsidRDefault="003B5FF3" w:rsidP="00746284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-6"/>
                <w:sz w:val="24"/>
              </w:rPr>
              <w:t xml:space="preserve"> </w:t>
            </w:r>
            <w:r w:rsidRPr="00746284">
              <w:rPr>
                <w:sz w:val="24"/>
              </w:rPr>
              <w:t>руководители, учитель ОБЖ</w:t>
            </w:r>
          </w:p>
        </w:tc>
      </w:tr>
      <w:tr w:rsidR="003B5FF3" w:rsidTr="009154E8">
        <w:trPr>
          <w:trHeight w:val="565"/>
        </w:trPr>
        <w:tc>
          <w:tcPr>
            <w:tcW w:w="4295" w:type="dxa"/>
          </w:tcPr>
          <w:p w:rsidR="003B5FF3" w:rsidRPr="00746284" w:rsidRDefault="003B5FF3" w:rsidP="00746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 отца в России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15.10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659" w:type="dxa"/>
          </w:tcPr>
          <w:p w:rsidR="003B5FF3" w:rsidRPr="00746284" w:rsidRDefault="003B5FF3" w:rsidP="003C7166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46284">
              <w:rPr>
                <w:sz w:val="24"/>
                <w:szCs w:val="24"/>
              </w:rPr>
              <w:t>Замдиректора по ВР</w:t>
            </w:r>
            <w:r w:rsidRPr="00746284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 </w:t>
            </w:r>
            <w:r w:rsidRPr="00746284">
              <w:rPr>
                <w:sz w:val="24"/>
                <w:szCs w:val="24"/>
              </w:rPr>
              <w:t xml:space="preserve">,советник дир. по ВР, </w:t>
            </w:r>
            <w:r>
              <w:rPr>
                <w:sz w:val="24"/>
                <w:szCs w:val="24"/>
              </w:rPr>
              <w:t xml:space="preserve">   </w:t>
            </w:r>
            <w:r w:rsidRPr="00746284">
              <w:rPr>
                <w:sz w:val="24"/>
                <w:szCs w:val="24"/>
              </w:rPr>
              <w:t>Классные</w:t>
            </w:r>
            <w:r w:rsidRPr="00746284">
              <w:rPr>
                <w:spacing w:val="-4"/>
                <w:sz w:val="24"/>
                <w:szCs w:val="24"/>
              </w:rPr>
              <w:t xml:space="preserve"> </w:t>
            </w:r>
            <w:r w:rsidRPr="00746284">
              <w:rPr>
                <w:sz w:val="24"/>
                <w:szCs w:val="24"/>
              </w:rPr>
              <w:t>руководители</w:t>
            </w:r>
          </w:p>
        </w:tc>
      </w:tr>
      <w:tr w:rsidR="003B5FF3" w:rsidTr="009154E8">
        <w:trPr>
          <w:trHeight w:val="565"/>
        </w:trPr>
        <w:tc>
          <w:tcPr>
            <w:tcW w:w="4295" w:type="dxa"/>
          </w:tcPr>
          <w:p w:rsidR="003B5FF3" w:rsidRPr="00746284" w:rsidRDefault="003B5FF3" w:rsidP="00746284">
            <w:pPr>
              <w:pStyle w:val="TableParagraph"/>
              <w:spacing w:line="268" w:lineRule="exact"/>
              <w:rPr>
                <w:sz w:val="24"/>
              </w:rPr>
            </w:pPr>
            <w:r w:rsidRPr="00746284">
              <w:rPr>
                <w:sz w:val="24"/>
                <w:szCs w:val="24"/>
              </w:rPr>
              <w:t>« Сладкая ярмарка!»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 w:rsidRPr="00746284">
              <w:rPr>
                <w:sz w:val="24"/>
                <w:szCs w:val="24"/>
              </w:rPr>
              <w:t>19 октября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59" w:type="dxa"/>
          </w:tcPr>
          <w:p w:rsidR="003B5FF3" w:rsidRPr="00746284" w:rsidRDefault="003B5FF3" w:rsidP="00746284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 w:rsidRPr="00746284">
              <w:rPr>
                <w:sz w:val="24"/>
                <w:szCs w:val="24"/>
              </w:rPr>
              <w:t>Замдиректора по ВР</w:t>
            </w:r>
            <w:r w:rsidRPr="00746284">
              <w:rPr>
                <w:spacing w:val="-57"/>
                <w:sz w:val="24"/>
                <w:szCs w:val="24"/>
              </w:rPr>
              <w:t xml:space="preserve"> </w:t>
            </w:r>
            <w:r w:rsidRPr="00746284">
              <w:rPr>
                <w:sz w:val="24"/>
                <w:szCs w:val="24"/>
              </w:rPr>
              <w:t>,советник дир. по ВР, Классные</w:t>
            </w:r>
            <w:r w:rsidRPr="00746284">
              <w:rPr>
                <w:spacing w:val="-4"/>
                <w:sz w:val="24"/>
                <w:szCs w:val="24"/>
              </w:rPr>
              <w:t xml:space="preserve"> </w:t>
            </w:r>
            <w:r w:rsidRPr="00746284">
              <w:rPr>
                <w:sz w:val="24"/>
                <w:szCs w:val="24"/>
              </w:rPr>
              <w:t>руководители</w:t>
            </w:r>
          </w:p>
        </w:tc>
      </w:tr>
      <w:tr w:rsidR="003B5FF3" w:rsidTr="009154E8">
        <w:trPr>
          <w:trHeight w:val="565"/>
        </w:trPr>
        <w:tc>
          <w:tcPr>
            <w:tcW w:w="4295" w:type="dxa"/>
          </w:tcPr>
          <w:p w:rsidR="003B5FF3" w:rsidRPr="00746284" w:rsidRDefault="003B5FF3" w:rsidP="00746284">
            <w:pPr>
              <w:pStyle w:val="TableParagraph"/>
              <w:spacing w:line="268" w:lineRule="exact"/>
              <w:rPr>
                <w:sz w:val="24"/>
              </w:rPr>
            </w:pPr>
            <w:r w:rsidRPr="00746284">
              <w:rPr>
                <w:sz w:val="24"/>
                <w:szCs w:val="24"/>
              </w:rPr>
              <w:t>«Воробьиная дискотека!»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68" w:lineRule="exact"/>
              <w:rPr>
                <w:sz w:val="24"/>
              </w:rPr>
            </w:pPr>
            <w:r w:rsidRPr="00746284">
              <w:rPr>
                <w:sz w:val="24"/>
                <w:szCs w:val="24"/>
              </w:rPr>
              <w:t>26 октября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</w:t>
            </w:r>
          </w:p>
        </w:tc>
        <w:tc>
          <w:tcPr>
            <w:tcW w:w="2659" w:type="dxa"/>
          </w:tcPr>
          <w:p w:rsidR="003B5FF3" w:rsidRPr="00746284" w:rsidRDefault="003B5FF3" w:rsidP="00746284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 w:rsidRPr="00746284">
              <w:rPr>
                <w:sz w:val="24"/>
                <w:szCs w:val="24"/>
              </w:rPr>
              <w:t>Замдиректора по ВР</w:t>
            </w:r>
            <w:r w:rsidRPr="00746284">
              <w:rPr>
                <w:spacing w:val="-57"/>
                <w:sz w:val="24"/>
                <w:szCs w:val="24"/>
              </w:rPr>
              <w:t xml:space="preserve"> </w:t>
            </w:r>
            <w:r w:rsidRPr="00746284">
              <w:rPr>
                <w:sz w:val="24"/>
                <w:szCs w:val="24"/>
              </w:rPr>
              <w:t>, Классные</w:t>
            </w:r>
            <w:r w:rsidRPr="00746284">
              <w:rPr>
                <w:spacing w:val="-4"/>
                <w:sz w:val="24"/>
                <w:szCs w:val="24"/>
              </w:rPr>
              <w:t xml:space="preserve"> </w:t>
            </w:r>
            <w:r w:rsidRPr="00746284">
              <w:rPr>
                <w:sz w:val="24"/>
                <w:szCs w:val="24"/>
              </w:rPr>
              <w:t>руководители</w:t>
            </w:r>
          </w:p>
        </w:tc>
      </w:tr>
      <w:tr w:rsidR="003B5FF3" w:rsidTr="009154E8">
        <w:trPr>
          <w:trHeight w:val="563"/>
        </w:trPr>
        <w:tc>
          <w:tcPr>
            <w:tcW w:w="4295" w:type="dxa"/>
          </w:tcPr>
          <w:p w:rsidR="003B5FF3" w:rsidRPr="00746284" w:rsidRDefault="003B5FF3" w:rsidP="00746284">
            <w:pPr>
              <w:pStyle w:val="TableParagraph"/>
              <w:spacing w:line="268" w:lineRule="exact"/>
              <w:rPr>
                <w:sz w:val="24"/>
              </w:rPr>
            </w:pPr>
            <w:r w:rsidRPr="00746284">
              <w:rPr>
                <w:sz w:val="24"/>
              </w:rPr>
              <w:t>Международный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день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школьных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библиотек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68" w:lineRule="exact"/>
              <w:rPr>
                <w:sz w:val="24"/>
              </w:rPr>
            </w:pPr>
            <w:r w:rsidRPr="00746284">
              <w:rPr>
                <w:sz w:val="24"/>
              </w:rPr>
              <w:t>25.10.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59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4"/>
              <w:rPr>
                <w:sz w:val="24"/>
              </w:rPr>
            </w:pPr>
            <w:r w:rsidRPr="00746284">
              <w:rPr>
                <w:sz w:val="24"/>
              </w:rPr>
              <w:t>библиотекарь,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кл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рук</w:t>
            </w:r>
          </w:p>
        </w:tc>
      </w:tr>
      <w:tr w:rsidR="003B5FF3" w:rsidTr="009154E8">
        <w:trPr>
          <w:trHeight w:val="566"/>
        </w:trPr>
        <w:tc>
          <w:tcPr>
            <w:tcW w:w="4295" w:type="dxa"/>
            <w:shd w:val="clear" w:color="auto" w:fill="FFFFFF"/>
          </w:tcPr>
          <w:p w:rsidR="003B5FF3" w:rsidRPr="00746284" w:rsidRDefault="003B5FF3" w:rsidP="00746284">
            <w:pPr>
              <w:pStyle w:val="TableParagraph"/>
              <w:shd w:val="clear" w:color="auto" w:fill="FFFFFF"/>
              <w:spacing w:line="268" w:lineRule="exact"/>
              <w:rPr>
                <w:sz w:val="24"/>
              </w:rPr>
            </w:pPr>
            <w:r w:rsidRPr="00746284">
              <w:rPr>
                <w:sz w:val="24"/>
              </w:rPr>
              <w:t>Всероссийский</w:t>
            </w:r>
            <w:r w:rsidRPr="00746284">
              <w:rPr>
                <w:spacing w:val="-6"/>
                <w:sz w:val="24"/>
              </w:rPr>
              <w:t xml:space="preserve"> </w:t>
            </w:r>
            <w:r w:rsidRPr="00746284">
              <w:rPr>
                <w:sz w:val="24"/>
              </w:rPr>
              <w:t>спортивный</w:t>
            </w:r>
            <w:r w:rsidRPr="00746284">
              <w:rPr>
                <w:spacing w:val="-6"/>
                <w:sz w:val="24"/>
              </w:rPr>
              <w:t xml:space="preserve"> </w:t>
            </w:r>
            <w:r w:rsidRPr="00746284">
              <w:rPr>
                <w:sz w:val="24"/>
              </w:rPr>
              <w:t>фестиваль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«ГТО</w:t>
            </w:r>
          </w:p>
          <w:p w:rsidR="003B5FF3" w:rsidRPr="00746284" w:rsidRDefault="003B5FF3" w:rsidP="00746284">
            <w:pPr>
              <w:pStyle w:val="TableParagraph"/>
              <w:shd w:val="clear" w:color="auto" w:fill="FFFFFF"/>
              <w:spacing w:line="240" w:lineRule="auto"/>
              <w:rPr>
                <w:sz w:val="24"/>
              </w:rPr>
            </w:pPr>
            <w:r w:rsidRPr="00746284">
              <w:rPr>
                <w:sz w:val="24"/>
              </w:rPr>
              <w:t>–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одна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страна, одна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команда!»</w:t>
            </w:r>
          </w:p>
        </w:tc>
        <w:tc>
          <w:tcPr>
            <w:tcW w:w="1664" w:type="dxa"/>
            <w:shd w:val="clear" w:color="auto" w:fill="FFFFFF"/>
          </w:tcPr>
          <w:p w:rsidR="003B5FF3" w:rsidRPr="00746284" w:rsidRDefault="003B5FF3" w:rsidP="00746284">
            <w:pPr>
              <w:pStyle w:val="TableParagraph"/>
              <w:shd w:val="clear" w:color="auto" w:fill="FFFFFF"/>
              <w:spacing w:line="240" w:lineRule="auto"/>
              <w:rPr>
                <w:sz w:val="24"/>
              </w:rPr>
            </w:pPr>
            <w:r w:rsidRPr="00746284">
              <w:rPr>
                <w:sz w:val="24"/>
              </w:rPr>
              <w:t>Сентябрь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–</w:t>
            </w:r>
            <w:r w:rsidRPr="00746284">
              <w:rPr>
                <w:spacing w:val="-57"/>
                <w:sz w:val="24"/>
              </w:rPr>
              <w:t xml:space="preserve"> </w:t>
            </w:r>
            <w:r w:rsidRPr="00746284">
              <w:rPr>
                <w:sz w:val="24"/>
              </w:rPr>
              <w:t>Ноябрь</w:t>
            </w:r>
          </w:p>
        </w:tc>
        <w:tc>
          <w:tcPr>
            <w:tcW w:w="1843" w:type="dxa"/>
            <w:shd w:val="clear" w:color="auto" w:fill="FFFFFF"/>
          </w:tcPr>
          <w:p w:rsidR="003B5FF3" w:rsidRPr="00746284" w:rsidRDefault="003B5FF3" w:rsidP="00746284">
            <w:pPr>
              <w:pStyle w:val="TableParagraph"/>
              <w:shd w:val="clear" w:color="auto" w:fill="FFFFFF"/>
              <w:spacing w:line="268" w:lineRule="exact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59" w:type="dxa"/>
            <w:shd w:val="clear" w:color="auto" w:fill="FFFFFF"/>
          </w:tcPr>
          <w:p w:rsidR="003B5FF3" w:rsidRPr="00746284" w:rsidRDefault="003B5FF3" w:rsidP="00746284">
            <w:pPr>
              <w:pStyle w:val="TableParagraph"/>
              <w:shd w:val="clear" w:color="auto" w:fill="FFFFFF"/>
              <w:spacing w:line="240" w:lineRule="auto"/>
              <w:ind w:left="104" w:right="217"/>
              <w:rPr>
                <w:sz w:val="24"/>
              </w:rPr>
            </w:pPr>
            <w:r w:rsidRPr="00746284">
              <w:rPr>
                <w:sz w:val="24"/>
              </w:rPr>
              <w:t>Учителя ФК, классные</w:t>
            </w:r>
            <w:r w:rsidRPr="00746284">
              <w:rPr>
                <w:spacing w:val="-57"/>
                <w:sz w:val="24"/>
              </w:rPr>
              <w:t xml:space="preserve"> </w:t>
            </w:r>
            <w:r w:rsidRPr="00746284">
              <w:rPr>
                <w:sz w:val="24"/>
              </w:rPr>
              <w:t>руководители</w:t>
            </w:r>
          </w:p>
        </w:tc>
      </w:tr>
      <w:tr w:rsidR="003B5FF3" w:rsidTr="009154E8">
        <w:trPr>
          <w:trHeight w:val="563"/>
        </w:trPr>
        <w:tc>
          <w:tcPr>
            <w:tcW w:w="4295" w:type="dxa"/>
          </w:tcPr>
          <w:p w:rsidR="003B5FF3" w:rsidRPr="00746284" w:rsidRDefault="003B5FF3" w:rsidP="00746284">
            <w:pPr>
              <w:pStyle w:val="TableParagraph"/>
              <w:shd w:val="clear" w:color="auto" w:fill="FFFFFF"/>
              <w:spacing w:line="268" w:lineRule="exact"/>
              <w:rPr>
                <w:sz w:val="24"/>
              </w:rPr>
            </w:pPr>
            <w:r w:rsidRPr="00746284">
              <w:rPr>
                <w:sz w:val="24"/>
              </w:rPr>
              <w:t>День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народного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единства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hd w:val="clear" w:color="auto" w:fill="FFFFFF"/>
              <w:spacing w:line="268" w:lineRule="exact"/>
              <w:rPr>
                <w:sz w:val="24"/>
              </w:rPr>
            </w:pPr>
            <w:r w:rsidRPr="00746284">
              <w:rPr>
                <w:sz w:val="24"/>
              </w:rPr>
              <w:t>4 ноября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shd w:val="clear" w:color="auto" w:fill="FFFFFF"/>
              <w:spacing w:line="268" w:lineRule="exact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59" w:type="dxa"/>
          </w:tcPr>
          <w:p w:rsidR="003B5FF3" w:rsidRPr="00746284" w:rsidRDefault="003B5FF3" w:rsidP="00746284">
            <w:pPr>
              <w:pStyle w:val="TableParagraph"/>
              <w:shd w:val="clear" w:color="auto" w:fill="FFFFFF"/>
              <w:spacing w:line="268" w:lineRule="exact"/>
              <w:ind w:left="104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-6"/>
                <w:sz w:val="24"/>
              </w:rPr>
              <w:t xml:space="preserve"> </w:t>
            </w:r>
            <w:r w:rsidRPr="00746284">
              <w:rPr>
                <w:sz w:val="24"/>
              </w:rPr>
              <w:t>руководители</w:t>
            </w:r>
          </w:p>
        </w:tc>
      </w:tr>
      <w:tr w:rsidR="003B5FF3" w:rsidTr="009154E8">
        <w:trPr>
          <w:trHeight w:val="563"/>
        </w:trPr>
        <w:tc>
          <w:tcPr>
            <w:tcW w:w="4295" w:type="dxa"/>
          </w:tcPr>
          <w:p w:rsidR="003B5FF3" w:rsidRPr="00746284" w:rsidRDefault="003B5FF3" w:rsidP="00746284">
            <w:pPr>
              <w:pStyle w:val="TableParagraph"/>
              <w:shd w:val="clear" w:color="auto" w:fill="FFFFFF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Мероприятия посвященные Международному дню отказа от курения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hd w:val="clear" w:color="auto" w:fill="FFFFFF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18.11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shd w:val="clear" w:color="auto" w:fill="FFFFFF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659" w:type="dxa"/>
          </w:tcPr>
          <w:p w:rsidR="003B5FF3" w:rsidRPr="00746284" w:rsidRDefault="003B5FF3" w:rsidP="00746284">
            <w:pPr>
              <w:pStyle w:val="TableParagraph"/>
              <w:shd w:val="clear" w:color="auto" w:fill="FFFFFF"/>
              <w:spacing w:line="268" w:lineRule="exact"/>
              <w:ind w:left="104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-6"/>
                <w:sz w:val="24"/>
              </w:rPr>
              <w:t xml:space="preserve"> </w:t>
            </w:r>
            <w:r w:rsidRPr="00746284">
              <w:rPr>
                <w:sz w:val="24"/>
              </w:rPr>
              <w:t>руководители</w:t>
            </w:r>
          </w:p>
        </w:tc>
      </w:tr>
      <w:tr w:rsidR="003B5FF3" w:rsidTr="009154E8">
        <w:trPr>
          <w:trHeight w:val="828"/>
        </w:trPr>
        <w:tc>
          <w:tcPr>
            <w:tcW w:w="4295" w:type="dxa"/>
          </w:tcPr>
          <w:p w:rsidR="003B5FF3" w:rsidRPr="00746284" w:rsidRDefault="003B5FF3" w:rsidP="00746284">
            <w:pPr>
              <w:pStyle w:val="TableParagraph"/>
              <w:shd w:val="clear" w:color="auto" w:fill="FFFFFF"/>
              <w:spacing w:line="268" w:lineRule="exact"/>
              <w:rPr>
                <w:sz w:val="24"/>
              </w:rPr>
            </w:pPr>
            <w:r w:rsidRPr="00746284">
              <w:rPr>
                <w:sz w:val="24"/>
              </w:rPr>
              <w:t>День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матери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в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России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hd w:val="clear" w:color="auto" w:fill="FFFFFF"/>
              <w:spacing w:line="240" w:lineRule="auto"/>
              <w:ind w:right="198"/>
              <w:rPr>
                <w:sz w:val="24"/>
              </w:rPr>
            </w:pPr>
            <w:r w:rsidRPr="00746284">
              <w:rPr>
                <w:sz w:val="24"/>
              </w:rPr>
              <w:t>последнее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pacing w:val="-1"/>
                <w:sz w:val="24"/>
              </w:rPr>
              <w:t>воскресенье</w:t>
            </w:r>
          </w:p>
          <w:p w:rsidR="003B5FF3" w:rsidRPr="00746284" w:rsidRDefault="003B5FF3" w:rsidP="00746284">
            <w:pPr>
              <w:pStyle w:val="TableParagraph"/>
              <w:shd w:val="clear" w:color="auto" w:fill="FFFFFF"/>
              <w:spacing w:line="264" w:lineRule="exact"/>
              <w:rPr>
                <w:sz w:val="24"/>
              </w:rPr>
            </w:pPr>
            <w:r w:rsidRPr="00746284">
              <w:rPr>
                <w:sz w:val="24"/>
              </w:rPr>
              <w:t>ноября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shd w:val="clear" w:color="auto" w:fill="FFFFFF"/>
              <w:spacing w:line="268" w:lineRule="exact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59" w:type="dxa"/>
          </w:tcPr>
          <w:p w:rsidR="003B5FF3" w:rsidRPr="00746284" w:rsidRDefault="003B5FF3" w:rsidP="00746284">
            <w:pPr>
              <w:pStyle w:val="TableParagraph"/>
              <w:shd w:val="clear" w:color="auto" w:fill="FFFFFF"/>
              <w:spacing w:line="240" w:lineRule="auto"/>
              <w:ind w:left="104" w:right="252"/>
              <w:rPr>
                <w:sz w:val="24"/>
              </w:rPr>
            </w:pPr>
            <w:r w:rsidRPr="00746284">
              <w:rPr>
                <w:sz w:val="24"/>
              </w:rPr>
              <w:t>Зам.</w:t>
            </w:r>
            <w:r w:rsidRPr="00746284">
              <w:rPr>
                <w:spacing w:val="-5"/>
                <w:sz w:val="24"/>
              </w:rPr>
              <w:t xml:space="preserve"> </w:t>
            </w:r>
            <w:r w:rsidRPr="00746284">
              <w:rPr>
                <w:sz w:val="24"/>
              </w:rPr>
              <w:t>директора</w:t>
            </w:r>
            <w:r w:rsidRPr="00746284">
              <w:rPr>
                <w:spacing w:val="-5"/>
                <w:sz w:val="24"/>
              </w:rPr>
              <w:t xml:space="preserve"> </w:t>
            </w:r>
            <w:r w:rsidRPr="00746284">
              <w:rPr>
                <w:sz w:val="24"/>
              </w:rPr>
              <w:t>по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ВР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,</w:t>
            </w:r>
            <w:r w:rsidRPr="00746284">
              <w:rPr>
                <w:spacing w:val="-57"/>
                <w:sz w:val="24"/>
              </w:rPr>
              <w:t xml:space="preserve"> </w:t>
            </w:r>
            <w:r w:rsidRPr="00746284">
              <w:rPr>
                <w:sz w:val="24"/>
              </w:rPr>
              <w:t>кл.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рук</w:t>
            </w:r>
          </w:p>
        </w:tc>
      </w:tr>
      <w:tr w:rsidR="003B5FF3" w:rsidTr="009154E8">
        <w:trPr>
          <w:trHeight w:val="566"/>
        </w:trPr>
        <w:tc>
          <w:tcPr>
            <w:tcW w:w="4295" w:type="dxa"/>
            <w:shd w:val="clear" w:color="auto" w:fill="FFFFFF"/>
          </w:tcPr>
          <w:p w:rsidR="003B5FF3" w:rsidRPr="00746284" w:rsidRDefault="003B5FF3" w:rsidP="00746284">
            <w:pPr>
              <w:pStyle w:val="TableParagraph"/>
              <w:shd w:val="clear" w:color="auto" w:fill="FFFFFF"/>
              <w:spacing w:line="270" w:lineRule="exact"/>
              <w:rPr>
                <w:sz w:val="24"/>
              </w:rPr>
            </w:pPr>
            <w:r w:rsidRPr="00746284">
              <w:rPr>
                <w:sz w:val="24"/>
              </w:rPr>
              <w:t>День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Государственного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герба</w:t>
            </w:r>
            <w:r w:rsidRPr="00746284">
              <w:rPr>
                <w:spacing w:val="-5"/>
                <w:sz w:val="24"/>
              </w:rPr>
              <w:t xml:space="preserve"> </w:t>
            </w:r>
            <w:r w:rsidRPr="00746284">
              <w:rPr>
                <w:sz w:val="24"/>
              </w:rPr>
              <w:t>Российской</w:t>
            </w:r>
          </w:p>
          <w:p w:rsidR="003B5FF3" w:rsidRPr="00746284" w:rsidRDefault="003B5FF3" w:rsidP="00746284">
            <w:pPr>
              <w:pStyle w:val="TableParagraph"/>
              <w:shd w:val="clear" w:color="auto" w:fill="FFFFFF"/>
              <w:spacing w:line="240" w:lineRule="auto"/>
              <w:rPr>
                <w:sz w:val="24"/>
              </w:rPr>
            </w:pPr>
            <w:r w:rsidRPr="00746284">
              <w:rPr>
                <w:sz w:val="24"/>
              </w:rPr>
              <w:t>Федерации</w:t>
            </w:r>
          </w:p>
        </w:tc>
        <w:tc>
          <w:tcPr>
            <w:tcW w:w="1664" w:type="dxa"/>
            <w:shd w:val="clear" w:color="auto" w:fill="FFFFFF"/>
          </w:tcPr>
          <w:p w:rsidR="003B5FF3" w:rsidRPr="00746284" w:rsidRDefault="003B5FF3" w:rsidP="00746284">
            <w:pPr>
              <w:pStyle w:val="TableParagraph"/>
              <w:shd w:val="clear" w:color="auto" w:fill="FFFFFF"/>
              <w:spacing w:line="270" w:lineRule="exact"/>
              <w:rPr>
                <w:sz w:val="24"/>
              </w:rPr>
            </w:pPr>
            <w:r w:rsidRPr="00746284">
              <w:rPr>
                <w:sz w:val="24"/>
              </w:rPr>
              <w:t>30.11</w:t>
            </w:r>
          </w:p>
        </w:tc>
        <w:tc>
          <w:tcPr>
            <w:tcW w:w="1843" w:type="dxa"/>
            <w:shd w:val="clear" w:color="auto" w:fill="FFFFFF"/>
          </w:tcPr>
          <w:p w:rsidR="003B5FF3" w:rsidRPr="00746284" w:rsidRDefault="003B5FF3" w:rsidP="00746284">
            <w:pPr>
              <w:pStyle w:val="TableParagraph"/>
              <w:shd w:val="clear" w:color="auto" w:fill="FFFFFF"/>
              <w:spacing w:line="270" w:lineRule="exact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59" w:type="dxa"/>
            <w:shd w:val="clear" w:color="auto" w:fill="FFFFFF"/>
          </w:tcPr>
          <w:p w:rsidR="003B5FF3" w:rsidRPr="00746284" w:rsidRDefault="003B5FF3" w:rsidP="00746284">
            <w:pPr>
              <w:pStyle w:val="TableParagraph"/>
              <w:shd w:val="clear" w:color="auto" w:fill="FFFFFF"/>
              <w:spacing w:line="270" w:lineRule="exact"/>
              <w:ind w:left="104"/>
              <w:rPr>
                <w:sz w:val="24"/>
              </w:rPr>
            </w:pPr>
            <w:r w:rsidRPr="00746284">
              <w:rPr>
                <w:sz w:val="24"/>
              </w:rPr>
              <w:t>Учитель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истории,</w:t>
            </w:r>
          </w:p>
          <w:p w:rsidR="003B5FF3" w:rsidRPr="00746284" w:rsidRDefault="003B5FF3" w:rsidP="00746284">
            <w:pPr>
              <w:pStyle w:val="TableParagraph"/>
              <w:shd w:val="clear" w:color="auto" w:fill="FFFFFF"/>
              <w:spacing w:line="240" w:lineRule="auto"/>
              <w:ind w:left="104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-6"/>
                <w:sz w:val="24"/>
              </w:rPr>
              <w:t xml:space="preserve"> </w:t>
            </w:r>
            <w:r w:rsidRPr="00746284">
              <w:rPr>
                <w:sz w:val="24"/>
              </w:rPr>
              <w:t>руководители</w:t>
            </w:r>
          </w:p>
        </w:tc>
      </w:tr>
      <w:tr w:rsidR="003B5FF3" w:rsidTr="009154E8">
        <w:trPr>
          <w:trHeight w:val="565"/>
        </w:trPr>
        <w:tc>
          <w:tcPr>
            <w:tcW w:w="4295" w:type="dxa"/>
          </w:tcPr>
          <w:p w:rsidR="003B5FF3" w:rsidRPr="00746284" w:rsidRDefault="003B5FF3" w:rsidP="00746284">
            <w:pPr>
              <w:pStyle w:val="TableParagraph"/>
              <w:shd w:val="clear" w:color="auto" w:fill="FFFFFF"/>
              <w:spacing w:line="268" w:lineRule="exact"/>
              <w:rPr>
                <w:sz w:val="24"/>
              </w:rPr>
            </w:pPr>
            <w:r w:rsidRPr="00746284">
              <w:rPr>
                <w:sz w:val="24"/>
              </w:rPr>
              <w:t>Акция «Домик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для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птиц»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hd w:val="clear" w:color="auto" w:fill="FFFFFF"/>
              <w:spacing w:line="268" w:lineRule="exact"/>
              <w:rPr>
                <w:sz w:val="24"/>
              </w:rPr>
            </w:pPr>
            <w:r w:rsidRPr="00746284">
              <w:rPr>
                <w:sz w:val="24"/>
              </w:rPr>
              <w:t>Ноябрь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shd w:val="clear" w:color="auto" w:fill="FFFFFF"/>
              <w:spacing w:line="268" w:lineRule="exact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5-7</w:t>
            </w:r>
          </w:p>
        </w:tc>
        <w:tc>
          <w:tcPr>
            <w:tcW w:w="2659" w:type="dxa"/>
          </w:tcPr>
          <w:p w:rsidR="003B5FF3" w:rsidRPr="00746284" w:rsidRDefault="003B5FF3" w:rsidP="00746284">
            <w:pPr>
              <w:pStyle w:val="TableParagraph"/>
              <w:shd w:val="clear" w:color="auto" w:fill="FFFFFF"/>
              <w:spacing w:line="268" w:lineRule="exact"/>
              <w:ind w:left="104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-6"/>
                <w:sz w:val="24"/>
              </w:rPr>
              <w:t xml:space="preserve"> </w:t>
            </w:r>
            <w:r w:rsidRPr="00746284">
              <w:rPr>
                <w:sz w:val="24"/>
              </w:rPr>
              <w:t>руководители</w:t>
            </w:r>
          </w:p>
        </w:tc>
      </w:tr>
      <w:tr w:rsidR="003B5FF3" w:rsidTr="009154E8">
        <w:trPr>
          <w:trHeight w:val="565"/>
        </w:trPr>
        <w:tc>
          <w:tcPr>
            <w:tcW w:w="4295" w:type="dxa"/>
          </w:tcPr>
          <w:p w:rsidR="003B5FF3" w:rsidRPr="00746284" w:rsidRDefault="003B5FF3" w:rsidP="00746284">
            <w:pPr>
              <w:pStyle w:val="TableParagraph"/>
              <w:shd w:val="clear" w:color="auto" w:fill="FFFFFF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Всероссийский конкурс экологических рисунков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hd w:val="clear" w:color="auto" w:fill="FFFFFF"/>
              <w:spacing w:line="268" w:lineRule="exact"/>
              <w:rPr>
                <w:sz w:val="24"/>
              </w:rPr>
            </w:pPr>
            <w:r w:rsidRPr="00746284">
              <w:rPr>
                <w:sz w:val="24"/>
              </w:rPr>
              <w:t>Ноябрь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shd w:val="clear" w:color="auto" w:fill="FFFFFF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2659" w:type="dxa"/>
          </w:tcPr>
          <w:p w:rsidR="003B5FF3" w:rsidRPr="00746284" w:rsidRDefault="003B5FF3" w:rsidP="00746284">
            <w:pPr>
              <w:pStyle w:val="TableParagraph"/>
              <w:shd w:val="clear" w:color="auto" w:fill="FFFFFF"/>
              <w:spacing w:line="268" w:lineRule="exact"/>
              <w:ind w:left="104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-6"/>
                <w:sz w:val="24"/>
              </w:rPr>
              <w:t xml:space="preserve"> </w:t>
            </w:r>
            <w:r w:rsidRPr="00746284">
              <w:rPr>
                <w:sz w:val="24"/>
              </w:rPr>
              <w:t>руководители</w:t>
            </w:r>
          </w:p>
        </w:tc>
      </w:tr>
    </w:tbl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290"/>
        <w:gridCol w:w="1664"/>
        <w:gridCol w:w="1843"/>
        <w:gridCol w:w="2693"/>
      </w:tblGrid>
      <w:tr w:rsidR="003B5FF3" w:rsidTr="009154E8">
        <w:trPr>
          <w:trHeight w:val="565"/>
        </w:trPr>
        <w:tc>
          <w:tcPr>
            <w:tcW w:w="4290" w:type="dxa"/>
            <w:shd w:val="clear" w:color="auto" w:fill="FFFFFF"/>
          </w:tcPr>
          <w:p w:rsidR="003B5FF3" w:rsidRPr="00746284" w:rsidRDefault="003B5FF3" w:rsidP="00746284">
            <w:pPr>
              <w:pStyle w:val="TableParagraph"/>
              <w:shd w:val="clear" w:color="auto" w:fill="FFFFFF"/>
              <w:spacing w:line="288" w:lineRule="exact"/>
              <w:rPr>
                <w:sz w:val="26"/>
              </w:rPr>
            </w:pPr>
            <w:r w:rsidRPr="00746284">
              <w:rPr>
                <w:sz w:val="26"/>
              </w:rPr>
              <w:t>Соревнований</w:t>
            </w:r>
            <w:r w:rsidRPr="00746284">
              <w:rPr>
                <w:spacing w:val="-3"/>
                <w:sz w:val="26"/>
              </w:rPr>
              <w:t xml:space="preserve"> </w:t>
            </w:r>
            <w:r w:rsidRPr="00746284">
              <w:rPr>
                <w:sz w:val="26"/>
              </w:rPr>
              <w:t>по</w:t>
            </w:r>
            <w:r w:rsidRPr="00746284">
              <w:rPr>
                <w:spacing w:val="-1"/>
                <w:sz w:val="26"/>
              </w:rPr>
              <w:t xml:space="preserve"> </w:t>
            </w:r>
            <w:r w:rsidRPr="00746284">
              <w:rPr>
                <w:sz w:val="26"/>
              </w:rPr>
              <w:t>мини-футболу</w:t>
            </w:r>
          </w:p>
        </w:tc>
        <w:tc>
          <w:tcPr>
            <w:tcW w:w="1664" w:type="dxa"/>
            <w:shd w:val="clear" w:color="auto" w:fill="FFFFFF"/>
          </w:tcPr>
          <w:p w:rsidR="003B5FF3" w:rsidRPr="00746284" w:rsidRDefault="003B5FF3" w:rsidP="00746284">
            <w:pPr>
              <w:pStyle w:val="TableParagraph"/>
              <w:shd w:val="clear" w:color="auto" w:fill="FFFFFF"/>
              <w:spacing w:line="265" w:lineRule="exact"/>
              <w:rPr>
                <w:sz w:val="24"/>
              </w:rPr>
            </w:pPr>
            <w:r w:rsidRPr="00746284">
              <w:rPr>
                <w:sz w:val="24"/>
              </w:rPr>
              <w:t>Ноябрь</w:t>
            </w:r>
          </w:p>
        </w:tc>
        <w:tc>
          <w:tcPr>
            <w:tcW w:w="1843" w:type="dxa"/>
            <w:shd w:val="clear" w:color="auto" w:fill="FFFFFF"/>
          </w:tcPr>
          <w:p w:rsidR="003B5FF3" w:rsidRPr="00746284" w:rsidRDefault="003B5FF3" w:rsidP="00746284">
            <w:pPr>
              <w:pStyle w:val="TableParagraph"/>
              <w:shd w:val="clear" w:color="auto" w:fill="FFFFFF"/>
              <w:spacing w:line="265" w:lineRule="exact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  <w:shd w:val="clear" w:color="auto" w:fill="FFFFFF"/>
          </w:tcPr>
          <w:p w:rsidR="003B5FF3" w:rsidRPr="00746284" w:rsidRDefault="003B5FF3" w:rsidP="00746284">
            <w:pPr>
              <w:pStyle w:val="TableParagraph"/>
              <w:shd w:val="clear" w:color="auto" w:fill="FFFFFF"/>
              <w:spacing w:line="265" w:lineRule="exact"/>
              <w:ind w:left="104"/>
              <w:rPr>
                <w:sz w:val="24"/>
              </w:rPr>
            </w:pPr>
            <w:r w:rsidRPr="00746284">
              <w:rPr>
                <w:sz w:val="24"/>
              </w:rPr>
              <w:t>Учителя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ФК</w:t>
            </w:r>
          </w:p>
        </w:tc>
      </w:tr>
      <w:tr w:rsidR="003B5FF3" w:rsidTr="009154E8">
        <w:trPr>
          <w:trHeight w:val="1495"/>
        </w:trPr>
        <w:tc>
          <w:tcPr>
            <w:tcW w:w="4290" w:type="dxa"/>
            <w:shd w:val="clear" w:color="auto" w:fill="FFFFFF"/>
          </w:tcPr>
          <w:p w:rsidR="003B5FF3" w:rsidRPr="00746284" w:rsidRDefault="003B5FF3" w:rsidP="00746284">
            <w:pPr>
              <w:pStyle w:val="TableParagraph"/>
              <w:spacing w:line="240" w:lineRule="auto"/>
              <w:ind w:right="1069"/>
              <w:rPr>
                <w:sz w:val="26"/>
              </w:rPr>
            </w:pPr>
            <w:r w:rsidRPr="00746284">
              <w:rPr>
                <w:sz w:val="26"/>
              </w:rPr>
              <w:t>Всероссийских</w:t>
            </w:r>
            <w:r w:rsidRPr="00746284">
              <w:rPr>
                <w:spacing w:val="-8"/>
                <w:sz w:val="26"/>
              </w:rPr>
              <w:t xml:space="preserve"> </w:t>
            </w:r>
            <w:r w:rsidRPr="00746284">
              <w:rPr>
                <w:sz w:val="26"/>
              </w:rPr>
              <w:t>соревнованиях</w:t>
            </w:r>
            <w:r w:rsidRPr="00746284">
              <w:rPr>
                <w:spacing w:val="-7"/>
                <w:sz w:val="26"/>
              </w:rPr>
              <w:t xml:space="preserve"> </w:t>
            </w:r>
            <w:r w:rsidRPr="00746284">
              <w:rPr>
                <w:sz w:val="26"/>
              </w:rPr>
              <w:t>по</w:t>
            </w:r>
            <w:r w:rsidRPr="00746284">
              <w:rPr>
                <w:spacing w:val="-62"/>
                <w:sz w:val="26"/>
              </w:rPr>
              <w:t xml:space="preserve"> </w:t>
            </w:r>
            <w:r w:rsidRPr="00746284">
              <w:rPr>
                <w:sz w:val="26"/>
              </w:rPr>
              <w:t>баскетболу</w:t>
            </w:r>
          </w:p>
          <w:p w:rsidR="003B5FF3" w:rsidRPr="00746284" w:rsidRDefault="003B5FF3" w:rsidP="00746284">
            <w:pPr>
              <w:pStyle w:val="TableParagraph"/>
              <w:spacing w:line="300" w:lineRule="exact"/>
              <w:ind w:right="191"/>
              <w:rPr>
                <w:spacing w:val="-63"/>
                <w:sz w:val="26"/>
              </w:rPr>
            </w:pPr>
            <w:r w:rsidRPr="00746284">
              <w:rPr>
                <w:sz w:val="26"/>
              </w:rPr>
              <w:t xml:space="preserve"> (в рамках</w:t>
            </w:r>
            <w:r w:rsidRPr="00746284">
              <w:rPr>
                <w:spacing w:val="1"/>
                <w:sz w:val="26"/>
              </w:rPr>
              <w:t xml:space="preserve"> </w:t>
            </w:r>
            <w:r w:rsidRPr="00746284">
              <w:rPr>
                <w:sz w:val="26"/>
              </w:rPr>
              <w:t>общероссийского проекта «Баскетбол – в</w:t>
            </w:r>
            <w:r w:rsidRPr="00746284">
              <w:rPr>
                <w:spacing w:val="-63"/>
                <w:sz w:val="26"/>
              </w:rPr>
              <w:t xml:space="preserve">   </w:t>
            </w:r>
          </w:p>
          <w:p w:rsidR="003B5FF3" w:rsidRPr="00746284" w:rsidRDefault="003B5FF3" w:rsidP="00746284">
            <w:pPr>
              <w:pStyle w:val="TableParagraph"/>
              <w:spacing w:line="300" w:lineRule="exact"/>
              <w:ind w:right="191"/>
              <w:rPr>
                <w:sz w:val="26"/>
              </w:rPr>
            </w:pPr>
            <w:r w:rsidRPr="00746284">
              <w:rPr>
                <w:sz w:val="26"/>
              </w:rPr>
              <w:t>школу»)</w:t>
            </w:r>
          </w:p>
        </w:tc>
        <w:tc>
          <w:tcPr>
            <w:tcW w:w="1664" w:type="dxa"/>
            <w:shd w:val="clear" w:color="auto" w:fill="FFFFFF"/>
          </w:tcPr>
          <w:p w:rsidR="003B5FF3" w:rsidRPr="00746284" w:rsidRDefault="003B5FF3" w:rsidP="00746284">
            <w:pPr>
              <w:pStyle w:val="TableParagraph"/>
              <w:spacing w:line="263" w:lineRule="exact"/>
              <w:rPr>
                <w:sz w:val="24"/>
              </w:rPr>
            </w:pPr>
            <w:r w:rsidRPr="00746284">
              <w:rPr>
                <w:sz w:val="24"/>
              </w:rPr>
              <w:t>Ноябрь</w:t>
            </w:r>
          </w:p>
        </w:tc>
        <w:tc>
          <w:tcPr>
            <w:tcW w:w="1843" w:type="dxa"/>
            <w:shd w:val="clear" w:color="auto" w:fill="FFFFFF"/>
          </w:tcPr>
          <w:p w:rsidR="003B5FF3" w:rsidRPr="00746284" w:rsidRDefault="003B5FF3" w:rsidP="00746284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  <w:shd w:val="clear" w:color="auto" w:fill="FFFFFF"/>
          </w:tcPr>
          <w:p w:rsidR="003B5FF3" w:rsidRPr="00746284" w:rsidRDefault="003B5FF3" w:rsidP="00746284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 w:rsidRPr="00746284">
              <w:rPr>
                <w:sz w:val="24"/>
              </w:rPr>
              <w:t>Учителя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ФК</w:t>
            </w:r>
          </w:p>
        </w:tc>
      </w:tr>
      <w:tr w:rsidR="003B5FF3" w:rsidTr="009154E8">
        <w:trPr>
          <w:trHeight w:val="1652"/>
        </w:trPr>
        <w:tc>
          <w:tcPr>
            <w:tcW w:w="4290" w:type="dxa"/>
            <w:shd w:val="clear" w:color="auto" w:fill="FFFFFF"/>
          </w:tcPr>
          <w:p w:rsidR="003B5FF3" w:rsidRPr="00746284" w:rsidRDefault="003B5FF3" w:rsidP="00746284">
            <w:pPr>
              <w:pStyle w:val="TableParagraph"/>
              <w:spacing w:line="259" w:lineRule="exact"/>
              <w:rPr>
                <w:sz w:val="24"/>
              </w:rPr>
            </w:pPr>
            <w:r w:rsidRPr="00746284">
              <w:rPr>
                <w:sz w:val="24"/>
              </w:rPr>
              <w:t>Неделя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воинской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славы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(3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декабря –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День</w:t>
            </w:r>
          </w:p>
          <w:p w:rsidR="003B5FF3" w:rsidRPr="00746284" w:rsidRDefault="003B5FF3" w:rsidP="00746284">
            <w:pPr>
              <w:pStyle w:val="TableParagraph"/>
              <w:spacing w:line="270" w:lineRule="atLeast"/>
              <w:ind w:right="361"/>
              <w:rPr>
                <w:sz w:val="24"/>
              </w:rPr>
            </w:pPr>
            <w:r w:rsidRPr="00746284">
              <w:rPr>
                <w:sz w:val="24"/>
              </w:rPr>
              <w:t>Неизвестного Солдата, 5 декабря</w:t>
            </w:r>
            <w:r w:rsidRPr="00746284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 w:rsidRPr="00746284">
              <w:rPr>
                <w:sz w:val="24"/>
              </w:rPr>
              <w:t xml:space="preserve"> День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начала контрнаступления советских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войск</w:t>
            </w:r>
            <w:r w:rsidRPr="00746284">
              <w:rPr>
                <w:spacing w:val="-57"/>
                <w:sz w:val="24"/>
              </w:rPr>
              <w:t xml:space="preserve"> </w:t>
            </w:r>
            <w:r w:rsidRPr="00746284">
              <w:rPr>
                <w:sz w:val="24"/>
              </w:rPr>
              <w:t>против немецко-фашистских войск в битве</w:t>
            </w:r>
            <w:r w:rsidRPr="00746284">
              <w:rPr>
                <w:spacing w:val="-57"/>
                <w:sz w:val="24"/>
              </w:rPr>
              <w:t xml:space="preserve"> </w:t>
            </w:r>
            <w:r w:rsidRPr="00746284">
              <w:rPr>
                <w:sz w:val="24"/>
              </w:rPr>
              <w:t>под Москвой (</w:t>
            </w:r>
            <w:smartTag w:uri="urn:schemas-microsoft-com:office:smarttags" w:element="metricconverter">
              <w:smartTagPr>
                <w:attr w:name="ProductID" w:val="1941 г"/>
              </w:smartTagPr>
              <w:r w:rsidRPr="00746284">
                <w:rPr>
                  <w:sz w:val="24"/>
                </w:rPr>
                <w:t>1941 г</w:t>
              </w:r>
            </w:smartTag>
            <w:r w:rsidRPr="00746284">
              <w:rPr>
                <w:sz w:val="24"/>
              </w:rPr>
              <w:t>.), 9 декабря – День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Героев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Отечества)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(классные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часы)</w:t>
            </w:r>
          </w:p>
        </w:tc>
        <w:tc>
          <w:tcPr>
            <w:tcW w:w="1664" w:type="dxa"/>
            <w:shd w:val="clear" w:color="auto" w:fill="FFFFFF"/>
          </w:tcPr>
          <w:p w:rsidR="003B5FF3" w:rsidRPr="00746284" w:rsidRDefault="003B5FF3" w:rsidP="00746284">
            <w:pPr>
              <w:pStyle w:val="TableParagraph"/>
              <w:spacing w:line="259" w:lineRule="exact"/>
              <w:rPr>
                <w:sz w:val="24"/>
              </w:rPr>
            </w:pPr>
            <w:r w:rsidRPr="00746284">
              <w:rPr>
                <w:sz w:val="24"/>
              </w:rPr>
              <w:t>03.12,</w:t>
            </w:r>
          </w:p>
          <w:p w:rsidR="003B5FF3" w:rsidRPr="00746284" w:rsidRDefault="003B5FF3" w:rsidP="00746284">
            <w:pPr>
              <w:pStyle w:val="TableParagraph"/>
              <w:spacing w:line="259" w:lineRule="exact"/>
              <w:rPr>
                <w:sz w:val="24"/>
              </w:rPr>
            </w:pPr>
            <w:r w:rsidRPr="00746284">
              <w:rPr>
                <w:sz w:val="24"/>
              </w:rPr>
              <w:t>05.12,</w:t>
            </w:r>
          </w:p>
          <w:p w:rsidR="003B5FF3" w:rsidRPr="00746284" w:rsidRDefault="003B5FF3" w:rsidP="00746284">
            <w:pPr>
              <w:pStyle w:val="TableParagraph"/>
              <w:spacing w:line="259" w:lineRule="exact"/>
              <w:rPr>
                <w:sz w:val="24"/>
              </w:rPr>
            </w:pPr>
            <w:r w:rsidRPr="00746284">
              <w:rPr>
                <w:sz w:val="24"/>
              </w:rPr>
              <w:t>06.12,</w:t>
            </w:r>
          </w:p>
          <w:p w:rsidR="003B5FF3" w:rsidRPr="00746284" w:rsidRDefault="003B5FF3" w:rsidP="00746284">
            <w:pPr>
              <w:pStyle w:val="TableParagraph"/>
              <w:spacing w:line="240" w:lineRule="auto"/>
              <w:rPr>
                <w:sz w:val="24"/>
              </w:rPr>
            </w:pPr>
            <w:r w:rsidRPr="00746284">
              <w:rPr>
                <w:sz w:val="24"/>
              </w:rPr>
              <w:t>09.12.2023</w:t>
            </w:r>
          </w:p>
        </w:tc>
        <w:tc>
          <w:tcPr>
            <w:tcW w:w="1843" w:type="dxa"/>
            <w:shd w:val="clear" w:color="auto" w:fill="FFFFFF"/>
          </w:tcPr>
          <w:p w:rsidR="003B5FF3" w:rsidRPr="00746284" w:rsidRDefault="003B5FF3" w:rsidP="00746284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  <w:shd w:val="clear" w:color="auto" w:fill="FFFFFF"/>
          </w:tcPr>
          <w:p w:rsidR="003B5FF3" w:rsidRPr="00746284" w:rsidRDefault="003B5FF3" w:rsidP="00746284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 w:rsidRPr="00746284">
              <w:rPr>
                <w:sz w:val="24"/>
              </w:rPr>
              <w:t>Учитель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истории,</w:t>
            </w:r>
          </w:p>
          <w:p w:rsidR="003B5FF3" w:rsidRPr="00746284" w:rsidRDefault="003B5FF3" w:rsidP="00746284">
            <w:pPr>
              <w:pStyle w:val="TableParagraph"/>
              <w:spacing w:line="240" w:lineRule="auto"/>
              <w:ind w:left="104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-6"/>
                <w:sz w:val="24"/>
              </w:rPr>
              <w:t xml:space="preserve"> </w:t>
            </w:r>
            <w:r w:rsidRPr="00746284">
              <w:rPr>
                <w:sz w:val="24"/>
              </w:rPr>
              <w:t>руководители</w:t>
            </w:r>
          </w:p>
        </w:tc>
      </w:tr>
      <w:tr w:rsidR="003B5FF3" w:rsidTr="009154E8">
        <w:trPr>
          <w:trHeight w:val="565"/>
        </w:trPr>
        <w:tc>
          <w:tcPr>
            <w:tcW w:w="4290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Международный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день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инвалидов</w:t>
            </w:r>
          </w:p>
        </w:tc>
        <w:tc>
          <w:tcPr>
            <w:tcW w:w="1664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03.12.2023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ind w:left="104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-5"/>
                <w:sz w:val="24"/>
              </w:rPr>
              <w:t xml:space="preserve"> </w:t>
            </w:r>
            <w:r w:rsidRPr="00746284">
              <w:rPr>
                <w:sz w:val="24"/>
              </w:rPr>
              <w:t>руководители</w:t>
            </w:r>
          </w:p>
        </w:tc>
      </w:tr>
      <w:tr w:rsidR="003B5FF3" w:rsidTr="009154E8">
        <w:trPr>
          <w:trHeight w:val="564"/>
        </w:trPr>
        <w:tc>
          <w:tcPr>
            <w:tcW w:w="4290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День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добровольцев</w:t>
            </w:r>
          </w:p>
        </w:tc>
        <w:tc>
          <w:tcPr>
            <w:tcW w:w="1664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05.12.2023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ind w:left="104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-5"/>
                <w:sz w:val="24"/>
              </w:rPr>
              <w:t xml:space="preserve"> </w:t>
            </w:r>
            <w:r w:rsidRPr="00746284">
              <w:rPr>
                <w:sz w:val="24"/>
              </w:rPr>
              <w:t>руководители</w:t>
            </w:r>
          </w:p>
        </w:tc>
      </w:tr>
      <w:tr w:rsidR="003B5FF3" w:rsidTr="009154E8">
        <w:trPr>
          <w:trHeight w:val="566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65" w:lineRule="exact"/>
              <w:rPr>
                <w:sz w:val="24"/>
              </w:rPr>
            </w:pPr>
            <w:r w:rsidRPr="00746284">
              <w:rPr>
                <w:sz w:val="24"/>
              </w:rPr>
              <w:t>Международный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день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художника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65" w:lineRule="exact"/>
              <w:rPr>
                <w:sz w:val="24"/>
              </w:rPr>
            </w:pPr>
            <w:r w:rsidRPr="00746284">
              <w:rPr>
                <w:sz w:val="24"/>
              </w:rPr>
              <w:t>08.12.2023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-5"/>
                <w:sz w:val="24"/>
              </w:rPr>
              <w:t xml:space="preserve"> </w:t>
            </w:r>
            <w:r w:rsidRPr="00746284">
              <w:rPr>
                <w:sz w:val="24"/>
              </w:rPr>
              <w:t>руководители</w:t>
            </w:r>
          </w:p>
        </w:tc>
      </w:tr>
      <w:tr w:rsidR="003B5FF3" w:rsidTr="009154E8">
        <w:trPr>
          <w:trHeight w:val="563"/>
        </w:trPr>
        <w:tc>
          <w:tcPr>
            <w:tcW w:w="4290" w:type="dxa"/>
            <w:shd w:val="clear" w:color="auto" w:fill="FFFFFF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 xml:space="preserve"> День</w:t>
            </w:r>
            <w:r w:rsidRPr="00746284">
              <w:rPr>
                <w:spacing w:val="-5"/>
                <w:sz w:val="24"/>
              </w:rPr>
              <w:t xml:space="preserve"> </w:t>
            </w:r>
            <w:r w:rsidRPr="00746284">
              <w:rPr>
                <w:sz w:val="24"/>
              </w:rPr>
              <w:t>Конституции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России.</w:t>
            </w:r>
          </w:p>
        </w:tc>
        <w:tc>
          <w:tcPr>
            <w:tcW w:w="1664" w:type="dxa"/>
            <w:shd w:val="clear" w:color="auto" w:fill="FFFFFF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12.12.2023</w:t>
            </w:r>
          </w:p>
        </w:tc>
        <w:tc>
          <w:tcPr>
            <w:tcW w:w="1843" w:type="dxa"/>
            <w:shd w:val="clear" w:color="auto" w:fill="FFFFFF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  <w:shd w:val="clear" w:color="auto" w:fill="FFFFFF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4" w:right="137"/>
              <w:rPr>
                <w:sz w:val="24"/>
              </w:rPr>
            </w:pPr>
            <w:r w:rsidRPr="00746284">
              <w:rPr>
                <w:sz w:val="24"/>
              </w:rPr>
              <w:t>Учитель истории,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классные</w:t>
            </w:r>
            <w:r w:rsidRPr="00746284">
              <w:rPr>
                <w:spacing w:val="-10"/>
                <w:sz w:val="24"/>
              </w:rPr>
              <w:t xml:space="preserve"> </w:t>
            </w:r>
            <w:r w:rsidRPr="00746284">
              <w:rPr>
                <w:sz w:val="24"/>
              </w:rPr>
              <w:t>руководители</w:t>
            </w:r>
          </w:p>
        </w:tc>
      </w:tr>
      <w:tr w:rsidR="003B5FF3" w:rsidTr="009154E8">
        <w:trPr>
          <w:trHeight w:val="563"/>
        </w:trPr>
        <w:tc>
          <w:tcPr>
            <w:tcW w:w="4290" w:type="dxa"/>
            <w:shd w:val="clear" w:color="auto" w:fill="FFFFFF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 молодёжной акции «Мы за независимость»</w:t>
            </w:r>
          </w:p>
        </w:tc>
        <w:tc>
          <w:tcPr>
            <w:tcW w:w="1664" w:type="dxa"/>
            <w:shd w:val="clear" w:color="auto" w:fill="FFFFFF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843" w:type="dxa"/>
            <w:shd w:val="clear" w:color="auto" w:fill="FFFFFF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693" w:type="dxa"/>
            <w:shd w:val="clear" w:color="auto" w:fill="FFFFFF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4" w:right="137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-6"/>
                <w:sz w:val="24"/>
              </w:rPr>
              <w:t xml:space="preserve"> </w:t>
            </w:r>
            <w:r w:rsidRPr="00746284">
              <w:rPr>
                <w:sz w:val="24"/>
              </w:rPr>
              <w:t>руководители</w:t>
            </w:r>
          </w:p>
        </w:tc>
      </w:tr>
      <w:tr w:rsidR="003B5FF3" w:rsidTr="009154E8">
        <w:trPr>
          <w:trHeight w:val="563"/>
        </w:trPr>
        <w:tc>
          <w:tcPr>
            <w:tcW w:w="4290" w:type="dxa"/>
            <w:shd w:val="clear" w:color="auto" w:fill="FFFFFF"/>
          </w:tcPr>
          <w:p w:rsidR="003B5FF3" w:rsidRDefault="003B5FF3" w:rsidP="00272B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 «Покормите птиц зимой»</w:t>
            </w:r>
          </w:p>
        </w:tc>
        <w:tc>
          <w:tcPr>
            <w:tcW w:w="1664" w:type="dxa"/>
            <w:shd w:val="clear" w:color="auto" w:fill="FFFFFF"/>
          </w:tcPr>
          <w:p w:rsidR="003B5FF3" w:rsidRDefault="003B5FF3" w:rsidP="00272B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843" w:type="dxa"/>
            <w:shd w:val="clear" w:color="auto" w:fill="FFFFFF"/>
          </w:tcPr>
          <w:p w:rsidR="003B5FF3" w:rsidRDefault="003B5FF3" w:rsidP="0074628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2693" w:type="dxa"/>
            <w:shd w:val="clear" w:color="auto" w:fill="FFFFFF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4" w:right="137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-6"/>
                <w:sz w:val="24"/>
              </w:rPr>
              <w:t xml:space="preserve"> </w:t>
            </w:r>
            <w:r w:rsidRPr="00746284">
              <w:rPr>
                <w:sz w:val="24"/>
              </w:rPr>
              <w:t>руководители</w:t>
            </w:r>
          </w:p>
        </w:tc>
      </w:tr>
      <w:tr w:rsidR="003B5FF3" w:rsidTr="009154E8">
        <w:trPr>
          <w:trHeight w:val="566"/>
        </w:trPr>
        <w:tc>
          <w:tcPr>
            <w:tcW w:w="4290" w:type="dxa"/>
            <w:shd w:val="clear" w:color="auto" w:fill="FFFFFF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День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герба,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флага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и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гимна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России.</w:t>
            </w:r>
          </w:p>
        </w:tc>
        <w:tc>
          <w:tcPr>
            <w:tcW w:w="1664" w:type="dxa"/>
            <w:shd w:val="clear" w:color="auto" w:fill="FFFFFF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25.12.2023</w:t>
            </w:r>
          </w:p>
        </w:tc>
        <w:tc>
          <w:tcPr>
            <w:tcW w:w="1843" w:type="dxa"/>
            <w:shd w:val="clear" w:color="auto" w:fill="FFFFFF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  <w:shd w:val="clear" w:color="auto" w:fill="FFFFFF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4" w:right="137"/>
              <w:rPr>
                <w:sz w:val="24"/>
              </w:rPr>
            </w:pPr>
            <w:r w:rsidRPr="00746284">
              <w:rPr>
                <w:sz w:val="24"/>
              </w:rPr>
              <w:t>Учитель истории,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классные</w:t>
            </w:r>
            <w:r w:rsidRPr="00746284">
              <w:rPr>
                <w:spacing w:val="-10"/>
                <w:sz w:val="24"/>
              </w:rPr>
              <w:t xml:space="preserve"> </w:t>
            </w:r>
            <w:r w:rsidRPr="00746284">
              <w:rPr>
                <w:sz w:val="24"/>
              </w:rPr>
              <w:t>руководители</w:t>
            </w:r>
          </w:p>
        </w:tc>
      </w:tr>
      <w:tr w:rsidR="003B5FF3" w:rsidTr="009154E8">
        <w:trPr>
          <w:trHeight w:val="566"/>
        </w:trPr>
        <w:tc>
          <w:tcPr>
            <w:tcW w:w="4290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Новый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год</w:t>
            </w:r>
          </w:p>
        </w:tc>
        <w:tc>
          <w:tcPr>
            <w:tcW w:w="1664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Декабрь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4" w:right="252"/>
              <w:rPr>
                <w:sz w:val="24"/>
              </w:rPr>
            </w:pPr>
            <w:r w:rsidRPr="00746284">
              <w:rPr>
                <w:sz w:val="24"/>
              </w:rPr>
              <w:t>Зам.</w:t>
            </w:r>
            <w:r w:rsidRPr="00746284">
              <w:rPr>
                <w:spacing w:val="-5"/>
                <w:sz w:val="24"/>
              </w:rPr>
              <w:t xml:space="preserve"> </w:t>
            </w:r>
            <w:r w:rsidRPr="00746284">
              <w:rPr>
                <w:sz w:val="24"/>
              </w:rPr>
              <w:t>директора</w:t>
            </w:r>
            <w:r w:rsidRPr="00746284">
              <w:rPr>
                <w:spacing w:val="-5"/>
                <w:sz w:val="24"/>
              </w:rPr>
              <w:t xml:space="preserve"> </w:t>
            </w:r>
            <w:r w:rsidRPr="00746284">
              <w:rPr>
                <w:sz w:val="24"/>
              </w:rPr>
              <w:t>по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ВР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,</w:t>
            </w:r>
            <w:r w:rsidRPr="00746284">
              <w:rPr>
                <w:spacing w:val="-57"/>
                <w:sz w:val="24"/>
              </w:rPr>
              <w:t xml:space="preserve"> </w:t>
            </w:r>
            <w:r w:rsidRPr="00746284">
              <w:rPr>
                <w:sz w:val="24"/>
              </w:rPr>
              <w:t>кл.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рук</w:t>
            </w:r>
          </w:p>
        </w:tc>
      </w:tr>
      <w:tr w:rsidR="003B5FF3" w:rsidTr="009154E8">
        <w:trPr>
          <w:trHeight w:val="566"/>
        </w:trPr>
        <w:tc>
          <w:tcPr>
            <w:tcW w:w="4290" w:type="dxa"/>
          </w:tcPr>
          <w:p w:rsidR="003B5FF3" w:rsidRPr="00746284" w:rsidRDefault="003B5FF3" w:rsidP="00EE62EB">
            <w:pPr>
              <w:pStyle w:val="TableParagraph"/>
              <w:rPr>
                <w:sz w:val="24"/>
              </w:rPr>
            </w:pPr>
            <w:r>
              <w:t>К</w:t>
            </w:r>
            <w:r w:rsidRPr="00D40BD6">
              <w:t xml:space="preserve">онкурс чтецов «Живая классика» </w:t>
            </w:r>
          </w:p>
        </w:tc>
        <w:tc>
          <w:tcPr>
            <w:tcW w:w="1664" w:type="dxa"/>
          </w:tcPr>
          <w:p w:rsidR="003B5FF3" w:rsidRPr="00746284" w:rsidRDefault="003B5FF3" w:rsidP="00EE62EB">
            <w:pPr>
              <w:pStyle w:val="TableParagraph"/>
              <w:rPr>
                <w:sz w:val="24"/>
              </w:rPr>
            </w:pPr>
            <w:r>
              <w:t>01.10.23-25.01.24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 w:rsidRPr="00D40BD6"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4" w:right="252"/>
              <w:rPr>
                <w:sz w:val="24"/>
              </w:rPr>
            </w:pPr>
            <w:r w:rsidRPr="00D40BD6">
              <w:t>Учителя литературы</w:t>
            </w:r>
          </w:p>
        </w:tc>
      </w:tr>
      <w:tr w:rsidR="003B5FF3" w:rsidTr="009154E8">
        <w:trPr>
          <w:trHeight w:val="563"/>
        </w:trPr>
        <w:tc>
          <w:tcPr>
            <w:tcW w:w="4290" w:type="dxa"/>
            <w:shd w:val="clear" w:color="auto" w:fill="FFFFFF"/>
          </w:tcPr>
          <w:p w:rsidR="003B5FF3" w:rsidRPr="00746284" w:rsidRDefault="003B5FF3" w:rsidP="00675321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Всероссийские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массовые</w:t>
            </w:r>
            <w:r w:rsidRPr="00746284">
              <w:rPr>
                <w:spacing w:val="-5"/>
                <w:sz w:val="24"/>
              </w:rPr>
              <w:t xml:space="preserve"> </w:t>
            </w:r>
            <w:r w:rsidRPr="00746284">
              <w:rPr>
                <w:sz w:val="24"/>
              </w:rPr>
              <w:t>соревнования</w:t>
            </w:r>
          </w:p>
          <w:p w:rsidR="003B5FF3" w:rsidRPr="00746284" w:rsidRDefault="003B5FF3" w:rsidP="00746284">
            <w:pPr>
              <w:pStyle w:val="TableParagraph"/>
              <w:spacing w:line="240" w:lineRule="auto"/>
              <w:rPr>
                <w:sz w:val="24"/>
              </w:rPr>
            </w:pPr>
            <w:r w:rsidRPr="00746284">
              <w:rPr>
                <w:sz w:val="24"/>
              </w:rPr>
              <w:t>«Декада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спорта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и здоровья»</w:t>
            </w:r>
          </w:p>
        </w:tc>
        <w:tc>
          <w:tcPr>
            <w:tcW w:w="1664" w:type="dxa"/>
            <w:shd w:val="clear" w:color="auto" w:fill="FFFFFF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2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–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8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января</w:t>
            </w:r>
          </w:p>
          <w:p w:rsidR="003B5FF3" w:rsidRPr="00746284" w:rsidRDefault="003B5FF3" w:rsidP="00746284">
            <w:pPr>
              <w:pStyle w:val="TableParagraph"/>
              <w:spacing w:line="240" w:lineRule="auto"/>
              <w:rPr>
                <w:sz w:val="24"/>
              </w:rPr>
            </w:pPr>
            <w:r w:rsidRPr="00746284">
              <w:rPr>
                <w:sz w:val="24"/>
              </w:rPr>
              <w:t>2024</w:t>
            </w:r>
          </w:p>
        </w:tc>
        <w:tc>
          <w:tcPr>
            <w:tcW w:w="1843" w:type="dxa"/>
            <w:shd w:val="clear" w:color="auto" w:fill="FFFFFF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  <w:shd w:val="clear" w:color="auto" w:fill="FFFFFF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4" w:right="217"/>
              <w:rPr>
                <w:sz w:val="24"/>
              </w:rPr>
            </w:pPr>
            <w:r w:rsidRPr="00746284">
              <w:rPr>
                <w:sz w:val="24"/>
              </w:rPr>
              <w:t>Учителя ФК, классные</w:t>
            </w:r>
            <w:r w:rsidRPr="00746284">
              <w:rPr>
                <w:spacing w:val="-58"/>
                <w:sz w:val="24"/>
              </w:rPr>
              <w:t xml:space="preserve"> </w:t>
            </w:r>
            <w:r w:rsidRPr="00746284">
              <w:rPr>
                <w:sz w:val="24"/>
              </w:rPr>
              <w:t>руководители</w:t>
            </w:r>
          </w:p>
        </w:tc>
      </w:tr>
      <w:tr w:rsidR="003B5FF3" w:rsidTr="009154E8">
        <w:trPr>
          <w:trHeight w:val="565"/>
        </w:trPr>
        <w:tc>
          <w:tcPr>
            <w:tcW w:w="4290" w:type="dxa"/>
            <w:shd w:val="clear" w:color="auto" w:fill="FFFFFF"/>
          </w:tcPr>
          <w:p w:rsidR="003B5FF3" w:rsidRPr="00746284" w:rsidRDefault="003B5FF3" w:rsidP="00746284">
            <w:pPr>
              <w:pStyle w:val="TableParagraph"/>
              <w:spacing w:line="265" w:lineRule="exact"/>
              <w:rPr>
                <w:sz w:val="24"/>
              </w:rPr>
            </w:pPr>
            <w:r w:rsidRPr="00746284">
              <w:rPr>
                <w:sz w:val="24"/>
              </w:rPr>
              <w:t>Рождество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Христово</w:t>
            </w:r>
          </w:p>
        </w:tc>
        <w:tc>
          <w:tcPr>
            <w:tcW w:w="1664" w:type="dxa"/>
            <w:shd w:val="clear" w:color="auto" w:fill="FFFFFF"/>
          </w:tcPr>
          <w:p w:rsidR="003B5FF3" w:rsidRPr="00746284" w:rsidRDefault="003B5FF3" w:rsidP="00746284">
            <w:pPr>
              <w:pStyle w:val="TableParagraph"/>
              <w:spacing w:line="265" w:lineRule="exact"/>
              <w:rPr>
                <w:sz w:val="24"/>
              </w:rPr>
            </w:pPr>
            <w:r w:rsidRPr="00746284">
              <w:rPr>
                <w:sz w:val="24"/>
              </w:rPr>
              <w:t>07.01.2024</w:t>
            </w:r>
          </w:p>
        </w:tc>
        <w:tc>
          <w:tcPr>
            <w:tcW w:w="1843" w:type="dxa"/>
            <w:shd w:val="clear" w:color="auto" w:fill="FFFFFF"/>
          </w:tcPr>
          <w:p w:rsidR="003B5FF3" w:rsidRPr="00746284" w:rsidRDefault="003B5FF3" w:rsidP="00746284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  <w:shd w:val="clear" w:color="auto" w:fill="FFFFFF"/>
          </w:tcPr>
          <w:p w:rsidR="003B5FF3" w:rsidRPr="00746284" w:rsidRDefault="003B5FF3" w:rsidP="00746284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-6"/>
                <w:sz w:val="24"/>
              </w:rPr>
              <w:t xml:space="preserve"> </w:t>
            </w:r>
            <w:r w:rsidRPr="00746284">
              <w:rPr>
                <w:sz w:val="24"/>
              </w:rPr>
              <w:t>руководители</w:t>
            </w:r>
          </w:p>
        </w:tc>
      </w:tr>
      <w:tr w:rsidR="003B5FF3" w:rsidTr="009154E8">
        <w:trPr>
          <w:trHeight w:val="1655"/>
        </w:trPr>
        <w:tc>
          <w:tcPr>
            <w:tcW w:w="4290" w:type="dxa"/>
            <w:shd w:val="clear" w:color="auto" w:fill="FFFFFF"/>
          </w:tcPr>
          <w:p w:rsidR="003B5FF3" w:rsidRPr="00746284" w:rsidRDefault="003B5FF3" w:rsidP="00746284">
            <w:pPr>
              <w:pStyle w:val="TableParagraph"/>
              <w:spacing w:line="240" w:lineRule="auto"/>
              <w:rPr>
                <w:sz w:val="24"/>
              </w:rPr>
            </w:pPr>
            <w:r w:rsidRPr="00746284">
              <w:rPr>
                <w:sz w:val="24"/>
              </w:rPr>
              <w:t>День</w:t>
            </w:r>
            <w:r w:rsidRPr="00746284">
              <w:rPr>
                <w:spacing w:val="-5"/>
                <w:sz w:val="24"/>
              </w:rPr>
              <w:t xml:space="preserve"> </w:t>
            </w:r>
            <w:r w:rsidRPr="00746284">
              <w:rPr>
                <w:sz w:val="24"/>
              </w:rPr>
              <w:t>полного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освобождения</w:t>
            </w:r>
            <w:r w:rsidRPr="00746284">
              <w:rPr>
                <w:spacing w:val="-5"/>
                <w:sz w:val="24"/>
              </w:rPr>
              <w:t xml:space="preserve"> </w:t>
            </w:r>
            <w:r w:rsidRPr="00746284">
              <w:rPr>
                <w:sz w:val="24"/>
              </w:rPr>
              <w:t>Ленинграда</w:t>
            </w:r>
            <w:r w:rsidRPr="00746284">
              <w:rPr>
                <w:spacing w:val="-5"/>
                <w:sz w:val="24"/>
              </w:rPr>
              <w:t xml:space="preserve"> </w:t>
            </w:r>
            <w:r w:rsidRPr="00746284">
              <w:rPr>
                <w:sz w:val="24"/>
              </w:rPr>
              <w:t>от</w:t>
            </w:r>
            <w:r w:rsidRPr="00746284">
              <w:rPr>
                <w:spacing w:val="-57"/>
                <w:sz w:val="24"/>
              </w:rPr>
              <w:t xml:space="preserve"> </w:t>
            </w:r>
            <w:r w:rsidRPr="00746284">
              <w:rPr>
                <w:sz w:val="24"/>
              </w:rPr>
              <w:t>фашистской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блокады</w:t>
            </w:r>
          </w:p>
          <w:p w:rsidR="003B5FF3" w:rsidRPr="00746284" w:rsidRDefault="003B5FF3" w:rsidP="00746284">
            <w:pPr>
              <w:pStyle w:val="TableParagraph"/>
              <w:spacing w:line="240" w:lineRule="auto"/>
              <w:ind w:right="1041"/>
              <w:rPr>
                <w:sz w:val="24"/>
              </w:rPr>
            </w:pPr>
            <w:r w:rsidRPr="00746284">
              <w:rPr>
                <w:sz w:val="24"/>
              </w:rPr>
              <w:t>День</w:t>
            </w:r>
            <w:r w:rsidRPr="00746284">
              <w:rPr>
                <w:spacing w:val="-6"/>
                <w:sz w:val="24"/>
              </w:rPr>
              <w:t xml:space="preserve"> </w:t>
            </w:r>
            <w:r w:rsidRPr="00746284">
              <w:rPr>
                <w:sz w:val="24"/>
              </w:rPr>
              <w:t>освобождения</w:t>
            </w:r>
            <w:r w:rsidRPr="00746284">
              <w:rPr>
                <w:spacing w:val="-6"/>
                <w:sz w:val="24"/>
              </w:rPr>
              <w:t xml:space="preserve"> </w:t>
            </w:r>
            <w:r w:rsidRPr="00746284">
              <w:rPr>
                <w:sz w:val="24"/>
              </w:rPr>
              <w:t>Красной</w:t>
            </w:r>
            <w:r w:rsidRPr="00746284">
              <w:rPr>
                <w:spacing w:val="-6"/>
                <w:sz w:val="24"/>
              </w:rPr>
              <w:t xml:space="preserve"> </w:t>
            </w:r>
            <w:r w:rsidRPr="00746284">
              <w:rPr>
                <w:sz w:val="24"/>
              </w:rPr>
              <w:t>армией</w:t>
            </w:r>
            <w:r w:rsidRPr="00746284">
              <w:rPr>
                <w:spacing w:val="-57"/>
                <w:sz w:val="24"/>
              </w:rPr>
              <w:t xml:space="preserve"> </w:t>
            </w:r>
            <w:r w:rsidRPr="00746284">
              <w:rPr>
                <w:sz w:val="24"/>
              </w:rPr>
              <w:t>крупнейшего</w:t>
            </w:r>
            <w:r w:rsidRPr="00746284">
              <w:rPr>
                <w:spacing w:val="3"/>
                <w:sz w:val="24"/>
              </w:rPr>
              <w:t xml:space="preserve"> </w:t>
            </w:r>
            <w:r w:rsidRPr="00746284">
              <w:rPr>
                <w:sz w:val="24"/>
              </w:rPr>
              <w:t>«лагеря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смерти»</w:t>
            </w:r>
          </w:p>
          <w:p w:rsidR="003B5FF3" w:rsidRPr="00746284" w:rsidRDefault="003B5FF3" w:rsidP="00746284">
            <w:pPr>
              <w:pStyle w:val="TableParagraph"/>
              <w:spacing w:line="270" w:lineRule="atLeast"/>
              <w:ind w:right="663"/>
              <w:rPr>
                <w:sz w:val="24"/>
              </w:rPr>
            </w:pPr>
            <w:r w:rsidRPr="00746284">
              <w:rPr>
                <w:sz w:val="24"/>
              </w:rPr>
              <w:t>Аушвиц-Биркенау (Освенцима) — День</w:t>
            </w:r>
            <w:r w:rsidRPr="00746284">
              <w:rPr>
                <w:spacing w:val="-57"/>
                <w:sz w:val="24"/>
              </w:rPr>
              <w:t xml:space="preserve"> </w:t>
            </w:r>
            <w:r w:rsidRPr="00746284">
              <w:rPr>
                <w:sz w:val="24"/>
              </w:rPr>
              <w:t>памяти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жертв Холокоста</w:t>
            </w:r>
          </w:p>
        </w:tc>
        <w:tc>
          <w:tcPr>
            <w:tcW w:w="1664" w:type="dxa"/>
            <w:shd w:val="clear" w:color="auto" w:fill="FFFFFF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27.01.2024</w:t>
            </w:r>
          </w:p>
        </w:tc>
        <w:tc>
          <w:tcPr>
            <w:tcW w:w="1843" w:type="dxa"/>
            <w:shd w:val="clear" w:color="auto" w:fill="FFFFFF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  <w:shd w:val="clear" w:color="auto" w:fill="FFFFFF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4" w:right="136"/>
              <w:rPr>
                <w:sz w:val="24"/>
              </w:rPr>
            </w:pPr>
            <w:r w:rsidRPr="00746284">
              <w:rPr>
                <w:sz w:val="24"/>
              </w:rPr>
              <w:t>Учитель истории,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классные</w:t>
            </w:r>
            <w:r w:rsidRPr="00746284">
              <w:rPr>
                <w:spacing w:val="-9"/>
                <w:sz w:val="24"/>
              </w:rPr>
              <w:t xml:space="preserve"> </w:t>
            </w:r>
            <w:r w:rsidRPr="00746284">
              <w:rPr>
                <w:sz w:val="24"/>
              </w:rPr>
              <w:t>руководители</w:t>
            </w:r>
          </w:p>
        </w:tc>
      </w:tr>
      <w:tr w:rsidR="003B5FF3" w:rsidTr="009154E8">
        <w:trPr>
          <w:trHeight w:val="1104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right="96"/>
              <w:rPr>
                <w:sz w:val="24"/>
              </w:rPr>
            </w:pPr>
            <w:r w:rsidRPr="00746284">
              <w:rPr>
                <w:sz w:val="24"/>
              </w:rPr>
              <w:t>Всероссийские спортивные соревнования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школьников «Президентские состязания» и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Всероссийские</w:t>
            </w:r>
            <w:r w:rsidRPr="00746284">
              <w:rPr>
                <w:spacing w:val="-5"/>
                <w:sz w:val="24"/>
              </w:rPr>
              <w:t xml:space="preserve"> </w:t>
            </w:r>
            <w:r w:rsidRPr="00746284">
              <w:rPr>
                <w:sz w:val="24"/>
              </w:rPr>
              <w:t>спортивные</w:t>
            </w:r>
            <w:r w:rsidRPr="00746284">
              <w:rPr>
                <w:spacing w:val="-5"/>
                <w:sz w:val="24"/>
              </w:rPr>
              <w:t xml:space="preserve"> </w:t>
            </w:r>
            <w:r w:rsidRPr="00746284">
              <w:rPr>
                <w:sz w:val="24"/>
              </w:rPr>
              <w:t>игры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школьников</w:t>
            </w:r>
          </w:p>
          <w:p w:rsidR="003B5FF3" w:rsidRPr="00746284" w:rsidRDefault="003B5FF3" w:rsidP="00746284">
            <w:pPr>
              <w:pStyle w:val="TableParagraph"/>
              <w:spacing w:line="269" w:lineRule="exact"/>
              <w:rPr>
                <w:sz w:val="24"/>
              </w:rPr>
            </w:pPr>
            <w:r w:rsidRPr="00746284">
              <w:rPr>
                <w:sz w:val="24"/>
              </w:rPr>
              <w:t>«Президентские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спортивные</w:t>
            </w:r>
            <w:r w:rsidRPr="00746284">
              <w:rPr>
                <w:spacing w:val="-5"/>
                <w:sz w:val="24"/>
              </w:rPr>
              <w:t xml:space="preserve"> </w:t>
            </w:r>
            <w:r w:rsidRPr="00746284">
              <w:rPr>
                <w:sz w:val="24"/>
              </w:rPr>
              <w:t>игры»</w:t>
            </w:r>
          </w:p>
        </w:tc>
        <w:tc>
          <w:tcPr>
            <w:tcW w:w="1664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Январь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4" w:right="217"/>
              <w:rPr>
                <w:sz w:val="24"/>
              </w:rPr>
            </w:pPr>
            <w:r>
              <w:rPr>
                <w:sz w:val="24"/>
              </w:rPr>
              <w:t>Учитель</w:t>
            </w:r>
            <w:r w:rsidRPr="00746284">
              <w:rPr>
                <w:sz w:val="24"/>
              </w:rPr>
              <w:t xml:space="preserve"> ФК</w:t>
            </w:r>
          </w:p>
        </w:tc>
      </w:tr>
      <w:tr w:rsidR="003B5FF3" w:rsidTr="009154E8">
        <w:trPr>
          <w:trHeight w:val="566"/>
        </w:trPr>
        <w:tc>
          <w:tcPr>
            <w:tcW w:w="4290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День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российской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науки</w:t>
            </w:r>
          </w:p>
        </w:tc>
        <w:tc>
          <w:tcPr>
            <w:tcW w:w="1664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08.02.2024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ind w:left="104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-6"/>
                <w:sz w:val="24"/>
              </w:rPr>
              <w:t xml:space="preserve"> </w:t>
            </w:r>
            <w:r w:rsidRPr="00746284">
              <w:rPr>
                <w:sz w:val="24"/>
              </w:rPr>
              <w:t>руководители</w:t>
            </w:r>
          </w:p>
        </w:tc>
      </w:tr>
      <w:tr w:rsidR="003B5FF3" w:rsidTr="009154E8">
        <w:trPr>
          <w:trHeight w:val="566"/>
        </w:trPr>
        <w:tc>
          <w:tcPr>
            <w:tcW w:w="4290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Чествование защитников Отечества в рамках праздника День защитника Отечества</w:t>
            </w:r>
          </w:p>
        </w:tc>
        <w:tc>
          <w:tcPr>
            <w:tcW w:w="1664" w:type="dxa"/>
          </w:tcPr>
          <w:p w:rsidR="003B5FF3" w:rsidRPr="00746284" w:rsidRDefault="003B5FF3" w:rsidP="00EB6F35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12.02.-22.02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ind w:left="104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-6"/>
                <w:sz w:val="24"/>
              </w:rPr>
              <w:t xml:space="preserve"> </w:t>
            </w:r>
            <w:r w:rsidRPr="00746284">
              <w:rPr>
                <w:sz w:val="24"/>
              </w:rPr>
              <w:t>руководители</w:t>
            </w:r>
          </w:p>
        </w:tc>
      </w:tr>
      <w:tr w:rsidR="003B5FF3" w:rsidTr="009154E8">
        <w:trPr>
          <w:trHeight w:val="565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right="607"/>
              <w:rPr>
                <w:sz w:val="24"/>
              </w:rPr>
            </w:pPr>
            <w:r w:rsidRPr="00746284">
              <w:rPr>
                <w:sz w:val="24"/>
              </w:rPr>
              <w:t>День памяти о россиянах, исполнявших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служебный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долг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за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пределами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Отечества</w:t>
            </w:r>
          </w:p>
        </w:tc>
        <w:tc>
          <w:tcPr>
            <w:tcW w:w="1664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15.02.2024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4" w:right="136"/>
              <w:rPr>
                <w:sz w:val="24"/>
              </w:rPr>
            </w:pPr>
            <w:r w:rsidRPr="00746284">
              <w:rPr>
                <w:sz w:val="24"/>
              </w:rPr>
              <w:t>Учитель истории,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классные</w:t>
            </w:r>
            <w:r w:rsidRPr="00746284">
              <w:rPr>
                <w:spacing w:val="-9"/>
                <w:sz w:val="24"/>
              </w:rPr>
              <w:t xml:space="preserve"> </w:t>
            </w:r>
            <w:r w:rsidRPr="00746284">
              <w:rPr>
                <w:sz w:val="24"/>
              </w:rPr>
              <w:t>руководители</w:t>
            </w:r>
          </w:p>
        </w:tc>
      </w:tr>
      <w:tr w:rsidR="003B5FF3" w:rsidTr="009154E8">
        <w:trPr>
          <w:trHeight w:val="565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65" w:lineRule="exact"/>
              <w:rPr>
                <w:sz w:val="24"/>
              </w:rPr>
            </w:pPr>
            <w:r w:rsidRPr="00746284">
              <w:rPr>
                <w:sz w:val="24"/>
              </w:rPr>
              <w:t>Международный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день</w:t>
            </w:r>
            <w:r w:rsidRPr="00746284">
              <w:rPr>
                <w:spacing w:val="58"/>
                <w:sz w:val="24"/>
              </w:rPr>
              <w:t xml:space="preserve"> </w:t>
            </w:r>
            <w:r w:rsidRPr="00746284">
              <w:rPr>
                <w:sz w:val="24"/>
              </w:rPr>
              <w:t>родного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языка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65" w:lineRule="exact"/>
              <w:rPr>
                <w:sz w:val="24"/>
              </w:rPr>
            </w:pPr>
            <w:r w:rsidRPr="00746284">
              <w:rPr>
                <w:sz w:val="24"/>
              </w:rPr>
              <w:t>21.02.2024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-6"/>
                <w:sz w:val="24"/>
              </w:rPr>
              <w:t xml:space="preserve"> </w:t>
            </w:r>
            <w:r w:rsidRPr="00746284">
              <w:rPr>
                <w:sz w:val="24"/>
              </w:rPr>
              <w:t>руководители</w:t>
            </w:r>
          </w:p>
        </w:tc>
      </w:tr>
      <w:tr w:rsidR="003B5FF3" w:rsidTr="009154E8">
        <w:trPr>
          <w:trHeight w:val="566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63" w:lineRule="exact"/>
              <w:rPr>
                <w:sz w:val="24"/>
              </w:rPr>
            </w:pPr>
            <w:r w:rsidRPr="00746284">
              <w:rPr>
                <w:sz w:val="24"/>
              </w:rPr>
              <w:t>День</w:t>
            </w:r>
            <w:r w:rsidRPr="00746284">
              <w:rPr>
                <w:spacing w:val="-5"/>
                <w:sz w:val="24"/>
              </w:rPr>
              <w:t xml:space="preserve"> </w:t>
            </w:r>
            <w:r w:rsidRPr="00746284">
              <w:rPr>
                <w:sz w:val="24"/>
              </w:rPr>
              <w:t>защитника</w:t>
            </w:r>
            <w:r w:rsidRPr="00746284">
              <w:rPr>
                <w:spacing w:val="-5"/>
                <w:sz w:val="24"/>
              </w:rPr>
              <w:t xml:space="preserve"> </w:t>
            </w:r>
            <w:r w:rsidRPr="00746284">
              <w:rPr>
                <w:sz w:val="24"/>
              </w:rPr>
              <w:t>Отечества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63" w:lineRule="exact"/>
              <w:rPr>
                <w:sz w:val="24"/>
              </w:rPr>
            </w:pPr>
            <w:r w:rsidRPr="00746284">
              <w:rPr>
                <w:sz w:val="24"/>
              </w:rPr>
              <w:t>23.02.2024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-6"/>
                <w:sz w:val="24"/>
              </w:rPr>
              <w:t xml:space="preserve"> </w:t>
            </w:r>
            <w:r w:rsidRPr="00746284">
              <w:rPr>
                <w:sz w:val="24"/>
              </w:rPr>
              <w:t>руководители</w:t>
            </w:r>
          </w:p>
        </w:tc>
      </w:tr>
      <w:tr w:rsidR="003B5FF3" w:rsidTr="009154E8">
        <w:trPr>
          <w:trHeight w:val="1103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rPr>
                <w:sz w:val="24"/>
              </w:rPr>
            </w:pPr>
            <w:r w:rsidRPr="00746284">
              <w:rPr>
                <w:sz w:val="24"/>
              </w:rPr>
              <w:t>Всемирный открытый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урок ОБЖ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(приуроченный к празднованию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Всемирного</w:t>
            </w:r>
            <w:r w:rsidRPr="00746284">
              <w:rPr>
                <w:spacing w:val="-58"/>
                <w:sz w:val="24"/>
              </w:rPr>
              <w:t xml:space="preserve"> </w:t>
            </w:r>
            <w:r w:rsidRPr="00746284">
              <w:rPr>
                <w:sz w:val="24"/>
              </w:rPr>
              <w:t>дня</w:t>
            </w:r>
            <w:r w:rsidRPr="00746284">
              <w:rPr>
                <w:spacing w:val="58"/>
                <w:sz w:val="24"/>
              </w:rPr>
              <w:t xml:space="preserve"> </w:t>
            </w:r>
            <w:r w:rsidRPr="00746284">
              <w:rPr>
                <w:sz w:val="24"/>
              </w:rPr>
              <w:t>гражданской обороны)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(классные</w:t>
            </w:r>
          </w:p>
          <w:p w:rsidR="003B5FF3" w:rsidRPr="00746284" w:rsidRDefault="003B5FF3" w:rsidP="00746284">
            <w:pPr>
              <w:pStyle w:val="TableParagraph"/>
              <w:spacing w:line="269" w:lineRule="exact"/>
              <w:rPr>
                <w:sz w:val="24"/>
              </w:rPr>
            </w:pPr>
            <w:r w:rsidRPr="00746284">
              <w:rPr>
                <w:sz w:val="24"/>
              </w:rPr>
              <w:t>мероприятия)</w:t>
            </w:r>
          </w:p>
        </w:tc>
        <w:tc>
          <w:tcPr>
            <w:tcW w:w="1664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с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1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марта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4" w:right="253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руководители,</w:t>
            </w:r>
            <w:r w:rsidRPr="00746284">
              <w:rPr>
                <w:spacing w:val="-14"/>
                <w:sz w:val="24"/>
              </w:rPr>
              <w:t xml:space="preserve"> </w:t>
            </w:r>
            <w:r w:rsidRPr="00746284">
              <w:rPr>
                <w:sz w:val="24"/>
              </w:rPr>
              <w:t>педагог</w:t>
            </w:r>
          </w:p>
          <w:p w:rsidR="003B5FF3" w:rsidRPr="00746284" w:rsidRDefault="003B5FF3" w:rsidP="00746284">
            <w:pPr>
              <w:pStyle w:val="TableParagraph"/>
              <w:spacing w:line="240" w:lineRule="auto"/>
              <w:ind w:left="104"/>
              <w:rPr>
                <w:sz w:val="24"/>
              </w:rPr>
            </w:pPr>
            <w:r w:rsidRPr="00746284">
              <w:rPr>
                <w:sz w:val="24"/>
              </w:rPr>
              <w:t>–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организатор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ОБЖ</w:t>
            </w:r>
          </w:p>
        </w:tc>
      </w:tr>
      <w:tr w:rsidR="003B5FF3" w:rsidTr="009154E8">
        <w:trPr>
          <w:trHeight w:val="565"/>
        </w:trPr>
        <w:tc>
          <w:tcPr>
            <w:tcW w:w="4290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Единый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день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ГТО</w:t>
            </w:r>
          </w:p>
        </w:tc>
        <w:tc>
          <w:tcPr>
            <w:tcW w:w="1664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25.03.-</w:t>
            </w:r>
          </w:p>
          <w:p w:rsidR="003B5FF3" w:rsidRPr="00746284" w:rsidRDefault="003B5FF3" w:rsidP="00746284">
            <w:pPr>
              <w:pStyle w:val="TableParagraph"/>
              <w:spacing w:line="240" w:lineRule="auto"/>
              <w:rPr>
                <w:sz w:val="24"/>
              </w:rPr>
            </w:pPr>
            <w:r w:rsidRPr="00746284">
              <w:rPr>
                <w:sz w:val="24"/>
              </w:rPr>
              <w:t>15.05.2024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4" w:right="217"/>
              <w:rPr>
                <w:sz w:val="24"/>
              </w:rPr>
            </w:pPr>
            <w:r w:rsidRPr="00746284">
              <w:rPr>
                <w:sz w:val="24"/>
              </w:rPr>
              <w:t>Учителя ФК, классные</w:t>
            </w:r>
            <w:r w:rsidRPr="00746284">
              <w:rPr>
                <w:spacing w:val="-58"/>
                <w:sz w:val="24"/>
              </w:rPr>
              <w:t xml:space="preserve"> </w:t>
            </w:r>
            <w:r w:rsidRPr="00746284">
              <w:rPr>
                <w:sz w:val="24"/>
              </w:rPr>
              <w:t>руководители</w:t>
            </w:r>
          </w:p>
        </w:tc>
      </w:tr>
      <w:tr w:rsidR="003B5FF3" w:rsidTr="009154E8">
        <w:trPr>
          <w:trHeight w:val="564"/>
        </w:trPr>
        <w:tc>
          <w:tcPr>
            <w:tcW w:w="4290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Международный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женский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день</w:t>
            </w:r>
          </w:p>
        </w:tc>
        <w:tc>
          <w:tcPr>
            <w:tcW w:w="1664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01-</w:t>
            </w:r>
          </w:p>
          <w:p w:rsidR="003B5FF3" w:rsidRPr="00746284" w:rsidRDefault="003B5FF3" w:rsidP="00746284">
            <w:pPr>
              <w:pStyle w:val="TableParagraph"/>
              <w:spacing w:line="240" w:lineRule="auto"/>
              <w:rPr>
                <w:sz w:val="24"/>
              </w:rPr>
            </w:pPr>
            <w:r w:rsidRPr="00746284">
              <w:rPr>
                <w:sz w:val="24"/>
              </w:rPr>
              <w:t>09.03.2024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ind w:left="104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-6"/>
                <w:sz w:val="24"/>
              </w:rPr>
              <w:t xml:space="preserve"> </w:t>
            </w:r>
            <w:r w:rsidRPr="00746284">
              <w:rPr>
                <w:sz w:val="24"/>
              </w:rPr>
              <w:t>руководители</w:t>
            </w:r>
          </w:p>
        </w:tc>
      </w:tr>
      <w:tr w:rsidR="003B5FF3" w:rsidTr="009154E8">
        <w:trPr>
          <w:trHeight w:val="564"/>
        </w:trPr>
        <w:tc>
          <w:tcPr>
            <w:tcW w:w="4290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Районный конкурс юных чтецов «Живая классика»</w:t>
            </w:r>
          </w:p>
        </w:tc>
        <w:tc>
          <w:tcPr>
            <w:tcW w:w="1664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01.03.-11.03 2024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ind w:left="104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-6"/>
                <w:sz w:val="24"/>
              </w:rPr>
              <w:t xml:space="preserve"> </w:t>
            </w:r>
            <w:r w:rsidRPr="00746284">
              <w:rPr>
                <w:sz w:val="24"/>
              </w:rPr>
              <w:t>руководители</w:t>
            </w:r>
          </w:p>
        </w:tc>
      </w:tr>
      <w:tr w:rsidR="003B5FF3" w:rsidTr="009154E8">
        <w:trPr>
          <w:trHeight w:val="565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65" w:lineRule="exact"/>
              <w:rPr>
                <w:sz w:val="24"/>
              </w:rPr>
            </w:pPr>
            <w:r w:rsidRPr="00746284">
              <w:rPr>
                <w:sz w:val="24"/>
              </w:rPr>
              <w:t>День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присоединения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Крыма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к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России.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65" w:lineRule="exact"/>
              <w:rPr>
                <w:sz w:val="24"/>
              </w:rPr>
            </w:pPr>
            <w:r w:rsidRPr="00746284">
              <w:rPr>
                <w:sz w:val="24"/>
              </w:rPr>
              <w:t>18.03.2024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4" w:right="136"/>
              <w:rPr>
                <w:sz w:val="24"/>
              </w:rPr>
            </w:pPr>
            <w:r w:rsidRPr="00746284">
              <w:rPr>
                <w:sz w:val="24"/>
              </w:rPr>
              <w:t>Учитель истории,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классные</w:t>
            </w:r>
            <w:r w:rsidRPr="00746284">
              <w:rPr>
                <w:spacing w:val="-9"/>
                <w:sz w:val="24"/>
              </w:rPr>
              <w:t xml:space="preserve"> </w:t>
            </w:r>
            <w:r w:rsidRPr="00746284">
              <w:rPr>
                <w:sz w:val="24"/>
              </w:rPr>
              <w:t>руководители</w:t>
            </w:r>
          </w:p>
        </w:tc>
      </w:tr>
      <w:tr w:rsidR="003B5FF3" w:rsidTr="009154E8">
        <w:trPr>
          <w:trHeight w:val="566"/>
        </w:trPr>
        <w:tc>
          <w:tcPr>
            <w:tcW w:w="4290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Всемирный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День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театра</w:t>
            </w:r>
          </w:p>
        </w:tc>
        <w:tc>
          <w:tcPr>
            <w:tcW w:w="1664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27.03.2024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4" w:right="1170"/>
              <w:rPr>
                <w:sz w:val="24"/>
              </w:rPr>
            </w:pPr>
            <w:r w:rsidRPr="00746284">
              <w:rPr>
                <w:sz w:val="24"/>
              </w:rPr>
              <w:t>Классный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pacing w:val="-1"/>
                <w:sz w:val="24"/>
              </w:rPr>
              <w:t>руководитель</w:t>
            </w:r>
          </w:p>
        </w:tc>
      </w:tr>
      <w:tr w:rsidR="003B5FF3" w:rsidTr="009154E8">
        <w:trPr>
          <w:trHeight w:val="563"/>
        </w:trPr>
        <w:tc>
          <w:tcPr>
            <w:tcW w:w="4290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Всемирный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День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здоровья.</w:t>
            </w:r>
          </w:p>
        </w:tc>
        <w:tc>
          <w:tcPr>
            <w:tcW w:w="1664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07.04.2024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4" w:right="217"/>
              <w:rPr>
                <w:sz w:val="24"/>
              </w:rPr>
            </w:pPr>
            <w:r w:rsidRPr="00746284">
              <w:rPr>
                <w:sz w:val="24"/>
              </w:rPr>
              <w:t>Учителя ФК, классные</w:t>
            </w:r>
            <w:r w:rsidRPr="00746284">
              <w:rPr>
                <w:spacing w:val="-58"/>
                <w:sz w:val="24"/>
              </w:rPr>
              <w:t xml:space="preserve"> </w:t>
            </w:r>
            <w:r w:rsidRPr="00746284">
              <w:rPr>
                <w:sz w:val="24"/>
              </w:rPr>
              <w:t>руководители</w:t>
            </w:r>
          </w:p>
        </w:tc>
      </w:tr>
      <w:tr w:rsidR="003B5FF3" w:rsidTr="009154E8">
        <w:trPr>
          <w:trHeight w:val="565"/>
        </w:trPr>
        <w:tc>
          <w:tcPr>
            <w:tcW w:w="4290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День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космонавтики.</w:t>
            </w:r>
          </w:p>
        </w:tc>
        <w:tc>
          <w:tcPr>
            <w:tcW w:w="1664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12.04.2024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ind w:left="104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-6"/>
                <w:sz w:val="24"/>
              </w:rPr>
              <w:t xml:space="preserve"> </w:t>
            </w:r>
            <w:r w:rsidRPr="00746284">
              <w:rPr>
                <w:sz w:val="24"/>
              </w:rPr>
              <w:t>руководители</w:t>
            </w:r>
          </w:p>
        </w:tc>
      </w:tr>
      <w:tr w:rsidR="003B5FF3" w:rsidTr="009154E8">
        <w:trPr>
          <w:trHeight w:val="566"/>
        </w:trPr>
        <w:tc>
          <w:tcPr>
            <w:tcW w:w="4290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Всероссийская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акция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«День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Земли»</w:t>
            </w:r>
          </w:p>
        </w:tc>
        <w:tc>
          <w:tcPr>
            <w:tcW w:w="1664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22.04.2024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4" w:right="137"/>
              <w:rPr>
                <w:sz w:val="24"/>
              </w:rPr>
            </w:pPr>
            <w:r w:rsidRPr="00746284">
              <w:rPr>
                <w:sz w:val="24"/>
              </w:rPr>
              <w:t>Зам. директора по ВР,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классные</w:t>
            </w:r>
            <w:r w:rsidRPr="00746284">
              <w:rPr>
                <w:spacing w:val="-10"/>
                <w:sz w:val="24"/>
              </w:rPr>
              <w:t xml:space="preserve"> </w:t>
            </w:r>
            <w:r w:rsidRPr="00746284">
              <w:rPr>
                <w:sz w:val="24"/>
              </w:rPr>
              <w:t>руководители</w:t>
            </w:r>
          </w:p>
        </w:tc>
      </w:tr>
      <w:tr w:rsidR="003B5FF3" w:rsidTr="009154E8">
        <w:trPr>
          <w:trHeight w:val="827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63" w:lineRule="exact"/>
              <w:rPr>
                <w:sz w:val="24"/>
              </w:rPr>
            </w:pPr>
            <w:r w:rsidRPr="00746284">
              <w:rPr>
                <w:sz w:val="24"/>
              </w:rPr>
              <w:t>Всероссийский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открытый</w:t>
            </w:r>
            <w:r w:rsidRPr="00746284">
              <w:rPr>
                <w:spacing w:val="55"/>
                <w:sz w:val="24"/>
              </w:rPr>
              <w:t xml:space="preserve"> </w:t>
            </w:r>
            <w:r w:rsidRPr="00746284">
              <w:rPr>
                <w:sz w:val="24"/>
              </w:rPr>
              <w:t>урок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ОБЖ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63" w:lineRule="exact"/>
              <w:rPr>
                <w:sz w:val="24"/>
              </w:rPr>
            </w:pPr>
            <w:r w:rsidRPr="00746284">
              <w:rPr>
                <w:sz w:val="24"/>
              </w:rPr>
              <w:t>30.04.2024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4" w:right="346"/>
              <w:rPr>
                <w:sz w:val="24"/>
              </w:rPr>
            </w:pPr>
            <w:r w:rsidRPr="00746284">
              <w:rPr>
                <w:sz w:val="24"/>
              </w:rPr>
              <w:t>Педагог- организатор</w:t>
            </w:r>
            <w:r w:rsidRPr="00746284">
              <w:rPr>
                <w:spacing w:val="-57"/>
                <w:sz w:val="24"/>
              </w:rPr>
              <w:t xml:space="preserve"> </w:t>
            </w:r>
            <w:r w:rsidRPr="00746284">
              <w:rPr>
                <w:sz w:val="24"/>
              </w:rPr>
              <w:t>ОБЖ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классные</w:t>
            </w:r>
          </w:p>
          <w:p w:rsidR="003B5FF3" w:rsidRPr="00746284" w:rsidRDefault="003B5FF3" w:rsidP="00746284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 w:rsidRPr="00746284">
              <w:rPr>
                <w:sz w:val="24"/>
              </w:rPr>
              <w:t>руководители</w:t>
            </w:r>
          </w:p>
        </w:tc>
      </w:tr>
      <w:tr w:rsidR="003B5FF3" w:rsidTr="009154E8">
        <w:trPr>
          <w:trHeight w:val="566"/>
        </w:trPr>
        <w:tc>
          <w:tcPr>
            <w:tcW w:w="4290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Праздник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Весны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и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Труда</w:t>
            </w:r>
          </w:p>
        </w:tc>
        <w:tc>
          <w:tcPr>
            <w:tcW w:w="1664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01.05.2024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ind w:left="104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-6"/>
                <w:sz w:val="24"/>
              </w:rPr>
              <w:t xml:space="preserve"> </w:t>
            </w:r>
            <w:r w:rsidRPr="00746284">
              <w:rPr>
                <w:sz w:val="24"/>
              </w:rPr>
              <w:t>руководители</w:t>
            </w:r>
          </w:p>
        </w:tc>
      </w:tr>
      <w:tr w:rsidR="003B5FF3" w:rsidTr="009154E8">
        <w:trPr>
          <w:trHeight w:val="563"/>
        </w:trPr>
        <w:tc>
          <w:tcPr>
            <w:tcW w:w="4290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День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Победы</w:t>
            </w:r>
          </w:p>
        </w:tc>
        <w:tc>
          <w:tcPr>
            <w:tcW w:w="1664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9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мая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2024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4" w:right="137"/>
              <w:rPr>
                <w:sz w:val="24"/>
              </w:rPr>
            </w:pPr>
            <w:r w:rsidRPr="00746284">
              <w:rPr>
                <w:sz w:val="24"/>
              </w:rPr>
              <w:t>Зам. директора по ВР,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классные</w:t>
            </w:r>
            <w:r w:rsidRPr="00746284">
              <w:rPr>
                <w:spacing w:val="-10"/>
                <w:sz w:val="24"/>
              </w:rPr>
              <w:t xml:space="preserve"> </w:t>
            </w:r>
            <w:r w:rsidRPr="00746284">
              <w:rPr>
                <w:sz w:val="24"/>
              </w:rPr>
              <w:t>руководители</w:t>
            </w:r>
          </w:p>
        </w:tc>
      </w:tr>
      <w:tr w:rsidR="003B5FF3" w:rsidTr="009154E8">
        <w:trPr>
          <w:trHeight w:val="563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right="454"/>
              <w:rPr>
                <w:sz w:val="24"/>
              </w:rPr>
            </w:pPr>
            <w:r w:rsidRPr="00746284">
              <w:rPr>
                <w:sz w:val="24"/>
              </w:rPr>
              <w:t>День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государственного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флага</w:t>
            </w:r>
            <w:r w:rsidRPr="00746284">
              <w:rPr>
                <w:spacing w:val="51"/>
                <w:sz w:val="24"/>
              </w:rPr>
              <w:t xml:space="preserve"> </w:t>
            </w:r>
            <w:r w:rsidRPr="00746284">
              <w:rPr>
                <w:sz w:val="24"/>
              </w:rPr>
              <w:t>Российской</w:t>
            </w:r>
            <w:r w:rsidRPr="00746284">
              <w:rPr>
                <w:spacing w:val="-57"/>
                <w:sz w:val="24"/>
              </w:rPr>
              <w:t xml:space="preserve"> </w:t>
            </w:r>
            <w:r w:rsidRPr="00746284">
              <w:rPr>
                <w:sz w:val="24"/>
              </w:rPr>
              <w:t>Федерации</w:t>
            </w:r>
          </w:p>
        </w:tc>
        <w:tc>
          <w:tcPr>
            <w:tcW w:w="1664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22.05.2024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4" w:right="137"/>
              <w:rPr>
                <w:sz w:val="24"/>
              </w:rPr>
            </w:pPr>
            <w:r w:rsidRPr="00746284">
              <w:rPr>
                <w:sz w:val="24"/>
              </w:rPr>
              <w:t>Учитель истории,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классные</w:t>
            </w:r>
            <w:r w:rsidRPr="00746284">
              <w:rPr>
                <w:spacing w:val="-10"/>
                <w:sz w:val="24"/>
              </w:rPr>
              <w:t xml:space="preserve"> </w:t>
            </w:r>
            <w:r w:rsidRPr="00746284">
              <w:rPr>
                <w:sz w:val="24"/>
              </w:rPr>
              <w:t>руководители</w:t>
            </w:r>
          </w:p>
        </w:tc>
      </w:tr>
      <w:tr w:rsidR="003B5FF3" w:rsidTr="009154E8">
        <w:trPr>
          <w:trHeight w:val="565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right="518"/>
              <w:rPr>
                <w:sz w:val="24"/>
              </w:rPr>
            </w:pPr>
            <w:r w:rsidRPr="00746284">
              <w:rPr>
                <w:sz w:val="24"/>
              </w:rPr>
              <w:t>День</w:t>
            </w:r>
            <w:r w:rsidRPr="00746284">
              <w:rPr>
                <w:spacing w:val="-7"/>
                <w:sz w:val="24"/>
              </w:rPr>
              <w:t xml:space="preserve"> </w:t>
            </w:r>
            <w:r w:rsidRPr="00746284">
              <w:rPr>
                <w:sz w:val="24"/>
              </w:rPr>
              <w:t>детских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общественных</w:t>
            </w:r>
            <w:r w:rsidRPr="00746284">
              <w:rPr>
                <w:spacing w:val="-5"/>
                <w:sz w:val="24"/>
              </w:rPr>
              <w:t xml:space="preserve"> </w:t>
            </w:r>
            <w:r w:rsidRPr="00746284">
              <w:rPr>
                <w:sz w:val="24"/>
              </w:rPr>
              <w:t>организаций</w:t>
            </w:r>
            <w:r w:rsidRPr="00746284">
              <w:rPr>
                <w:spacing w:val="-57"/>
                <w:sz w:val="24"/>
              </w:rPr>
              <w:t xml:space="preserve"> </w:t>
            </w:r>
            <w:r w:rsidRPr="00746284">
              <w:rPr>
                <w:sz w:val="24"/>
              </w:rPr>
              <w:t>России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65" w:lineRule="exact"/>
              <w:rPr>
                <w:sz w:val="24"/>
              </w:rPr>
            </w:pPr>
            <w:r w:rsidRPr="00746284">
              <w:rPr>
                <w:sz w:val="24"/>
              </w:rPr>
              <w:t>19.05.2024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-6"/>
                <w:sz w:val="24"/>
              </w:rPr>
              <w:t xml:space="preserve"> </w:t>
            </w:r>
            <w:r w:rsidRPr="00746284">
              <w:rPr>
                <w:sz w:val="24"/>
              </w:rPr>
              <w:t>руководители</w:t>
            </w:r>
          </w:p>
        </w:tc>
      </w:tr>
      <w:tr w:rsidR="003B5FF3" w:rsidTr="009154E8">
        <w:trPr>
          <w:trHeight w:val="566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63" w:lineRule="exact"/>
              <w:rPr>
                <w:sz w:val="24"/>
              </w:rPr>
            </w:pPr>
            <w:r w:rsidRPr="00746284">
              <w:rPr>
                <w:sz w:val="24"/>
              </w:rPr>
              <w:t>День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славянской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письменности</w:t>
            </w:r>
            <w:r w:rsidRPr="00746284">
              <w:rPr>
                <w:spacing w:val="53"/>
                <w:sz w:val="24"/>
              </w:rPr>
              <w:t xml:space="preserve"> </w:t>
            </w:r>
            <w:r w:rsidRPr="00746284">
              <w:rPr>
                <w:sz w:val="24"/>
              </w:rPr>
              <w:t>и</w:t>
            </w:r>
            <w:r w:rsidRPr="00746284">
              <w:rPr>
                <w:spacing w:val="-5"/>
                <w:sz w:val="24"/>
              </w:rPr>
              <w:t xml:space="preserve"> </w:t>
            </w:r>
            <w:r w:rsidRPr="00746284">
              <w:rPr>
                <w:sz w:val="24"/>
              </w:rPr>
              <w:t>культуры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63" w:lineRule="exact"/>
              <w:rPr>
                <w:sz w:val="24"/>
              </w:rPr>
            </w:pPr>
            <w:r w:rsidRPr="00746284">
              <w:rPr>
                <w:sz w:val="24"/>
              </w:rPr>
              <w:t>24.05.2024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-6"/>
                <w:sz w:val="24"/>
              </w:rPr>
              <w:t xml:space="preserve"> </w:t>
            </w:r>
            <w:r w:rsidRPr="00746284">
              <w:rPr>
                <w:sz w:val="24"/>
              </w:rPr>
              <w:t>руководители</w:t>
            </w:r>
          </w:p>
        </w:tc>
      </w:tr>
      <w:tr w:rsidR="003B5FF3" w:rsidTr="009154E8">
        <w:trPr>
          <w:trHeight w:val="565"/>
        </w:trPr>
        <w:tc>
          <w:tcPr>
            <w:tcW w:w="4290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Международный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день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защиты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детей</w:t>
            </w:r>
          </w:p>
        </w:tc>
        <w:tc>
          <w:tcPr>
            <w:tcW w:w="1664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01.06.2024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ind w:left="104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-6"/>
                <w:sz w:val="24"/>
              </w:rPr>
              <w:t xml:space="preserve"> </w:t>
            </w:r>
            <w:r w:rsidRPr="00746284">
              <w:rPr>
                <w:sz w:val="24"/>
              </w:rPr>
              <w:t>руководители</w:t>
            </w:r>
          </w:p>
        </w:tc>
      </w:tr>
      <w:tr w:rsidR="003B5FF3" w:rsidTr="009154E8">
        <w:trPr>
          <w:trHeight w:val="563"/>
        </w:trPr>
        <w:tc>
          <w:tcPr>
            <w:tcW w:w="4290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День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русского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языка</w:t>
            </w:r>
          </w:p>
        </w:tc>
        <w:tc>
          <w:tcPr>
            <w:tcW w:w="1664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06.06.2024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ind w:left="104"/>
              <w:rPr>
                <w:sz w:val="24"/>
              </w:rPr>
            </w:pPr>
            <w:r w:rsidRPr="00746284">
              <w:rPr>
                <w:sz w:val="24"/>
              </w:rPr>
              <w:t>Педагоги</w:t>
            </w:r>
          </w:p>
        </w:tc>
      </w:tr>
      <w:tr w:rsidR="003B5FF3" w:rsidTr="009154E8">
        <w:trPr>
          <w:trHeight w:val="565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65" w:lineRule="exact"/>
              <w:rPr>
                <w:sz w:val="24"/>
              </w:rPr>
            </w:pPr>
            <w:r w:rsidRPr="00746284">
              <w:rPr>
                <w:sz w:val="24"/>
              </w:rPr>
              <w:t>День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России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65" w:lineRule="exact"/>
              <w:rPr>
                <w:sz w:val="24"/>
              </w:rPr>
            </w:pPr>
            <w:r w:rsidRPr="00746284">
              <w:rPr>
                <w:sz w:val="24"/>
              </w:rPr>
              <w:t>12.06.2024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 w:rsidRPr="00746284">
              <w:rPr>
                <w:sz w:val="24"/>
              </w:rPr>
              <w:t>Педагоги</w:t>
            </w:r>
          </w:p>
        </w:tc>
      </w:tr>
      <w:tr w:rsidR="003B5FF3" w:rsidTr="009154E8">
        <w:trPr>
          <w:trHeight w:val="566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63" w:lineRule="exact"/>
              <w:rPr>
                <w:sz w:val="24"/>
              </w:rPr>
            </w:pPr>
            <w:r w:rsidRPr="00746284">
              <w:rPr>
                <w:sz w:val="24"/>
              </w:rPr>
              <w:t>День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памяти</w:t>
            </w:r>
            <w:r w:rsidRPr="00746284">
              <w:rPr>
                <w:spacing w:val="56"/>
                <w:sz w:val="24"/>
              </w:rPr>
              <w:t xml:space="preserve"> </w:t>
            </w:r>
            <w:r w:rsidRPr="00746284">
              <w:rPr>
                <w:sz w:val="24"/>
              </w:rPr>
              <w:t>и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скорби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63" w:lineRule="exact"/>
              <w:rPr>
                <w:sz w:val="24"/>
              </w:rPr>
            </w:pPr>
            <w:r w:rsidRPr="00746284">
              <w:rPr>
                <w:sz w:val="24"/>
              </w:rPr>
              <w:t>22.06.2024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 w:rsidRPr="00746284">
              <w:rPr>
                <w:sz w:val="24"/>
              </w:rPr>
              <w:t>Педагоги</w:t>
            </w:r>
          </w:p>
        </w:tc>
      </w:tr>
      <w:tr w:rsidR="003B5FF3" w:rsidTr="009154E8">
        <w:trPr>
          <w:trHeight w:val="563"/>
        </w:trPr>
        <w:tc>
          <w:tcPr>
            <w:tcW w:w="4290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День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молодежи</w:t>
            </w:r>
          </w:p>
        </w:tc>
        <w:tc>
          <w:tcPr>
            <w:tcW w:w="1664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27.06.2024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ind w:left="104"/>
              <w:rPr>
                <w:sz w:val="24"/>
              </w:rPr>
            </w:pPr>
            <w:r w:rsidRPr="00746284">
              <w:rPr>
                <w:sz w:val="24"/>
              </w:rPr>
              <w:t>Педагоги</w:t>
            </w:r>
          </w:p>
        </w:tc>
      </w:tr>
      <w:tr w:rsidR="003B5FF3" w:rsidTr="009154E8">
        <w:trPr>
          <w:trHeight w:val="565"/>
        </w:trPr>
        <w:tc>
          <w:tcPr>
            <w:tcW w:w="4290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День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семьи,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любви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и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верности</w:t>
            </w:r>
          </w:p>
        </w:tc>
        <w:tc>
          <w:tcPr>
            <w:tcW w:w="1664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08.07.2024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6C5282">
            <w:pPr>
              <w:pStyle w:val="TableParagraph"/>
              <w:ind w:left="104"/>
              <w:jc w:val="both"/>
              <w:rPr>
                <w:sz w:val="24"/>
              </w:rPr>
            </w:pPr>
            <w:r w:rsidRPr="00746284">
              <w:rPr>
                <w:sz w:val="24"/>
              </w:rPr>
              <w:t>Педагоги</w:t>
            </w:r>
          </w:p>
        </w:tc>
      </w:tr>
      <w:tr w:rsidR="003B5FF3" w:rsidTr="009154E8">
        <w:trPr>
          <w:trHeight w:val="563"/>
        </w:trPr>
        <w:tc>
          <w:tcPr>
            <w:tcW w:w="4290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День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Военно-морского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флота</w:t>
            </w:r>
          </w:p>
        </w:tc>
        <w:tc>
          <w:tcPr>
            <w:tcW w:w="1664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30.07.2024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6C5282">
            <w:pPr>
              <w:pStyle w:val="TableParagraph"/>
              <w:ind w:left="104"/>
              <w:jc w:val="both"/>
              <w:rPr>
                <w:sz w:val="24"/>
              </w:rPr>
            </w:pPr>
            <w:r w:rsidRPr="00746284">
              <w:rPr>
                <w:sz w:val="24"/>
              </w:rPr>
              <w:t>Педагоги</w:t>
            </w:r>
          </w:p>
        </w:tc>
      </w:tr>
      <w:tr w:rsidR="003B5FF3" w:rsidTr="009154E8">
        <w:trPr>
          <w:trHeight w:val="566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65" w:lineRule="exact"/>
              <w:rPr>
                <w:sz w:val="24"/>
              </w:rPr>
            </w:pPr>
            <w:r w:rsidRPr="00746284">
              <w:rPr>
                <w:sz w:val="24"/>
              </w:rPr>
              <w:t>День</w:t>
            </w:r>
            <w:r w:rsidRPr="00746284">
              <w:rPr>
                <w:spacing w:val="-6"/>
                <w:sz w:val="24"/>
              </w:rPr>
              <w:t xml:space="preserve"> </w:t>
            </w:r>
            <w:r w:rsidRPr="00746284">
              <w:rPr>
                <w:sz w:val="24"/>
              </w:rPr>
              <w:t>физкультурника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65" w:lineRule="exact"/>
              <w:rPr>
                <w:sz w:val="24"/>
              </w:rPr>
            </w:pPr>
            <w:r w:rsidRPr="00746284">
              <w:rPr>
                <w:sz w:val="24"/>
              </w:rPr>
              <w:t>12.08.2024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6C5282">
            <w:pPr>
              <w:pStyle w:val="TableParagraph"/>
              <w:spacing w:line="265" w:lineRule="exact"/>
              <w:ind w:left="104"/>
              <w:jc w:val="both"/>
              <w:rPr>
                <w:sz w:val="24"/>
              </w:rPr>
            </w:pPr>
            <w:r w:rsidRPr="00746284">
              <w:rPr>
                <w:sz w:val="24"/>
              </w:rPr>
              <w:t>Педагоги</w:t>
            </w:r>
          </w:p>
        </w:tc>
      </w:tr>
      <w:tr w:rsidR="003B5FF3" w:rsidTr="009154E8">
        <w:trPr>
          <w:trHeight w:val="566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right="473"/>
              <w:rPr>
                <w:sz w:val="24"/>
              </w:rPr>
            </w:pPr>
            <w:r w:rsidRPr="00746284">
              <w:rPr>
                <w:sz w:val="24"/>
              </w:rPr>
              <w:t>День</w:t>
            </w:r>
            <w:r w:rsidRPr="00746284">
              <w:rPr>
                <w:spacing w:val="-6"/>
                <w:sz w:val="24"/>
              </w:rPr>
              <w:t xml:space="preserve"> </w:t>
            </w:r>
            <w:r w:rsidRPr="00746284">
              <w:rPr>
                <w:sz w:val="24"/>
              </w:rPr>
              <w:t>Государственного</w:t>
            </w:r>
            <w:r w:rsidRPr="00746284">
              <w:rPr>
                <w:spacing w:val="-5"/>
                <w:sz w:val="24"/>
              </w:rPr>
              <w:t xml:space="preserve"> </w:t>
            </w:r>
            <w:r w:rsidRPr="00746284">
              <w:rPr>
                <w:sz w:val="24"/>
              </w:rPr>
              <w:t>флага</w:t>
            </w:r>
            <w:r w:rsidRPr="00746284">
              <w:rPr>
                <w:spacing w:val="-6"/>
                <w:sz w:val="24"/>
              </w:rPr>
              <w:t xml:space="preserve"> </w:t>
            </w:r>
            <w:r w:rsidRPr="00746284">
              <w:rPr>
                <w:sz w:val="24"/>
              </w:rPr>
              <w:t>Российской</w:t>
            </w:r>
            <w:r w:rsidRPr="00746284">
              <w:rPr>
                <w:spacing w:val="-57"/>
                <w:sz w:val="24"/>
              </w:rPr>
              <w:t xml:space="preserve"> </w:t>
            </w:r>
            <w:r w:rsidRPr="00746284">
              <w:rPr>
                <w:sz w:val="24"/>
              </w:rPr>
              <w:t>Федерации</w:t>
            </w:r>
          </w:p>
        </w:tc>
        <w:tc>
          <w:tcPr>
            <w:tcW w:w="1664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22.08.2024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6C5282">
            <w:pPr>
              <w:pStyle w:val="TableParagraph"/>
              <w:ind w:left="104"/>
              <w:jc w:val="both"/>
              <w:rPr>
                <w:sz w:val="24"/>
              </w:rPr>
            </w:pPr>
            <w:r w:rsidRPr="00746284">
              <w:rPr>
                <w:sz w:val="24"/>
              </w:rPr>
              <w:t>Педагоги</w:t>
            </w:r>
          </w:p>
        </w:tc>
      </w:tr>
      <w:tr w:rsidR="003B5FF3" w:rsidTr="009154E8">
        <w:trPr>
          <w:trHeight w:val="828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right="355"/>
              <w:rPr>
                <w:sz w:val="24"/>
              </w:rPr>
            </w:pPr>
            <w:r w:rsidRPr="00746284">
              <w:rPr>
                <w:sz w:val="24"/>
              </w:rPr>
              <w:t>День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воинской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славы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России.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81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год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со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дня</w:t>
            </w:r>
            <w:r w:rsidRPr="00746284">
              <w:rPr>
                <w:spacing w:val="-57"/>
                <w:sz w:val="24"/>
              </w:rPr>
              <w:t xml:space="preserve"> </w:t>
            </w:r>
            <w:r w:rsidRPr="00746284">
              <w:rPr>
                <w:sz w:val="24"/>
              </w:rPr>
              <w:t>победы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советских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войск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над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немецкой</w:t>
            </w:r>
          </w:p>
          <w:p w:rsidR="003B5FF3" w:rsidRPr="00746284" w:rsidRDefault="003B5FF3" w:rsidP="00746284">
            <w:pPr>
              <w:pStyle w:val="TableParagraph"/>
              <w:spacing w:line="269" w:lineRule="exact"/>
              <w:rPr>
                <w:sz w:val="24"/>
              </w:rPr>
            </w:pPr>
            <w:r w:rsidRPr="00746284">
              <w:rPr>
                <w:sz w:val="24"/>
              </w:rPr>
              <w:t>армией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в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битве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под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Курском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в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1943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году</w:t>
            </w:r>
          </w:p>
        </w:tc>
        <w:tc>
          <w:tcPr>
            <w:tcW w:w="1664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23.08.2024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6C5282">
            <w:pPr>
              <w:pStyle w:val="TableParagraph"/>
              <w:ind w:left="104"/>
              <w:jc w:val="both"/>
              <w:rPr>
                <w:sz w:val="24"/>
              </w:rPr>
            </w:pPr>
            <w:r w:rsidRPr="00746284">
              <w:rPr>
                <w:sz w:val="24"/>
              </w:rPr>
              <w:t>Педагоги</w:t>
            </w:r>
          </w:p>
        </w:tc>
      </w:tr>
      <w:tr w:rsidR="003B5FF3" w:rsidTr="009154E8">
        <w:trPr>
          <w:trHeight w:val="563"/>
        </w:trPr>
        <w:tc>
          <w:tcPr>
            <w:tcW w:w="4290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День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российского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кино</w:t>
            </w:r>
          </w:p>
        </w:tc>
        <w:tc>
          <w:tcPr>
            <w:tcW w:w="1664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27.08.2024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6C5282">
            <w:pPr>
              <w:pStyle w:val="TableParagraph"/>
              <w:ind w:left="104"/>
              <w:jc w:val="both"/>
              <w:rPr>
                <w:sz w:val="24"/>
              </w:rPr>
            </w:pPr>
            <w:r w:rsidRPr="00746284">
              <w:rPr>
                <w:sz w:val="24"/>
              </w:rPr>
              <w:t>Педагоги</w:t>
            </w:r>
          </w:p>
        </w:tc>
      </w:tr>
      <w:tr w:rsidR="003B5FF3" w:rsidTr="00746284">
        <w:trPr>
          <w:trHeight w:val="566"/>
        </w:trPr>
        <w:tc>
          <w:tcPr>
            <w:tcW w:w="10490" w:type="dxa"/>
            <w:gridSpan w:val="4"/>
          </w:tcPr>
          <w:p w:rsidR="003B5FF3" w:rsidRPr="00746284" w:rsidRDefault="003B5FF3" w:rsidP="00746284">
            <w:pPr>
              <w:pStyle w:val="TableParagraph"/>
              <w:spacing w:line="267" w:lineRule="exact"/>
              <w:ind w:left="3380" w:right="3375"/>
              <w:jc w:val="center"/>
              <w:rPr>
                <w:b/>
                <w:sz w:val="24"/>
              </w:rPr>
            </w:pPr>
            <w:r w:rsidRPr="00746284">
              <w:rPr>
                <w:b/>
                <w:sz w:val="24"/>
              </w:rPr>
              <w:t>Классное</w:t>
            </w:r>
            <w:r w:rsidRPr="00746284">
              <w:rPr>
                <w:b/>
                <w:spacing w:val="-3"/>
                <w:sz w:val="24"/>
              </w:rPr>
              <w:t xml:space="preserve"> </w:t>
            </w:r>
            <w:r w:rsidRPr="00746284">
              <w:rPr>
                <w:b/>
                <w:sz w:val="24"/>
              </w:rPr>
              <w:t>руководство</w:t>
            </w:r>
          </w:p>
        </w:tc>
      </w:tr>
      <w:tr w:rsidR="003B5FF3" w:rsidTr="009154E8">
        <w:trPr>
          <w:trHeight w:val="563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67" w:lineRule="exact"/>
              <w:rPr>
                <w:b/>
                <w:sz w:val="24"/>
              </w:rPr>
            </w:pPr>
            <w:r w:rsidRPr="00746284">
              <w:rPr>
                <w:b/>
                <w:sz w:val="24"/>
              </w:rPr>
              <w:t>Дела,</w:t>
            </w:r>
            <w:r w:rsidRPr="00746284">
              <w:rPr>
                <w:b/>
                <w:spacing w:val="-3"/>
                <w:sz w:val="24"/>
              </w:rPr>
              <w:t xml:space="preserve"> </w:t>
            </w:r>
            <w:r w:rsidRPr="00746284">
              <w:rPr>
                <w:b/>
                <w:sz w:val="24"/>
              </w:rPr>
              <w:t>события,</w:t>
            </w:r>
            <w:r w:rsidRPr="00746284">
              <w:rPr>
                <w:b/>
                <w:spacing w:val="-2"/>
                <w:sz w:val="24"/>
              </w:rPr>
              <w:t xml:space="preserve"> </w:t>
            </w:r>
            <w:r w:rsidRPr="00746284">
              <w:rPr>
                <w:b/>
                <w:sz w:val="24"/>
              </w:rPr>
              <w:t>мероприятия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 w:rsidRPr="00746284">
              <w:rPr>
                <w:b/>
                <w:sz w:val="24"/>
              </w:rPr>
              <w:t>Дата</w:t>
            </w:r>
            <w:r w:rsidRPr="00746284">
              <w:rPr>
                <w:b/>
                <w:spacing w:val="-2"/>
                <w:sz w:val="24"/>
              </w:rPr>
              <w:t xml:space="preserve"> </w:t>
            </w:r>
            <w:r w:rsidRPr="00746284">
              <w:rPr>
                <w:b/>
                <w:sz w:val="24"/>
              </w:rPr>
              <w:t>/время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spacing w:line="267" w:lineRule="exact"/>
              <w:jc w:val="center"/>
              <w:rPr>
                <w:b/>
                <w:sz w:val="24"/>
              </w:rPr>
            </w:pPr>
            <w:r w:rsidRPr="00746284">
              <w:rPr>
                <w:b/>
                <w:sz w:val="24"/>
              </w:rPr>
              <w:t>Класс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67" w:lineRule="exact"/>
              <w:ind w:left="106"/>
              <w:rPr>
                <w:b/>
                <w:sz w:val="24"/>
              </w:rPr>
            </w:pPr>
            <w:r w:rsidRPr="00746284">
              <w:rPr>
                <w:b/>
                <w:sz w:val="24"/>
              </w:rPr>
              <w:t>Ответственный</w:t>
            </w:r>
          </w:p>
        </w:tc>
      </w:tr>
      <w:tr w:rsidR="003B5FF3" w:rsidTr="009154E8">
        <w:trPr>
          <w:trHeight w:val="689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65" w:lineRule="exact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часы</w:t>
            </w:r>
            <w:r w:rsidRPr="00746284">
              <w:rPr>
                <w:spacing w:val="3"/>
                <w:sz w:val="24"/>
              </w:rPr>
              <w:t xml:space="preserve"> </w:t>
            </w:r>
            <w:r w:rsidRPr="00746284">
              <w:rPr>
                <w:sz w:val="24"/>
              </w:rPr>
              <w:t>«Разговоры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о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важном»</w:t>
            </w:r>
          </w:p>
        </w:tc>
        <w:tc>
          <w:tcPr>
            <w:tcW w:w="1664" w:type="dxa"/>
          </w:tcPr>
          <w:p w:rsidR="003B5FF3" w:rsidRPr="004D2C07" w:rsidRDefault="003B5FF3" w:rsidP="004D2C07">
            <w:pPr>
              <w:pStyle w:val="TableParagraph"/>
            </w:pPr>
            <w:r w:rsidRPr="004D2C07">
              <w:t>Каждый понедельник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6" w:right="690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pacing w:val="-1"/>
                <w:sz w:val="24"/>
              </w:rPr>
              <w:t>руководители</w:t>
            </w:r>
          </w:p>
        </w:tc>
      </w:tr>
      <w:tr w:rsidR="003B5FF3" w:rsidTr="009154E8">
        <w:trPr>
          <w:trHeight w:val="577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66" w:lineRule="exact"/>
              <w:ind w:left="123"/>
              <w:rPr>
                <w:sz w:val="24"/>
              </w:rPr>
            </w:pPr>
            <w:r w:rsidRPr="00746284">
              <w:rPr>
                <w:sz w:val="24"/>
              </w:rPr>
              <w:t>Реализация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проекта</w:t>
            </w:r>
          </w:p>
          <w:p w:rsidR="003B5FF3" w:rsidRPr="00746284" w:rsidRDefault="003B5FF3" w:rsidP="00746284">
            <w:pPr>
              <w:pStyle w:val="TableParagraph"/>
              <w:spacing w:line="275" w:lineRule="exact"/>
              <w:ind w:left="123"/>
              <w:rPr>
                <w:sz w:val="24"/>
              </w:rPr>
            </w:pPr>
            <w:r w:rsidRPr="00746284">
              <w:rPr>
                <w:sz w:val="24"/>
              </w:rPr>
              <w:t>«Культурный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дневник</w:t>
            </w:r>
          </w:p>
          <w:p w:rsidR="003B5FF3" w:rsidRPr="00746284" w:rsidRDefault="003B5FF3" w:rsidP="00746284">
            <w:pPr>
              <w:pStyle w:val="TableParagraph"/>
              <w:spacing w:line="265" w:lineRule="exact"/>
              <w:rPr>
                <w:sz w:val="24"/>
              </w:rPr>
            </w:pPr>
            <w:r w:rsidRPr="00746284">
              <w:rPr>
                <w:sz w:val="24"/>
              </w:rPr>
              <w:t xml:space="preserve">школьника Пензенской  </w:t>
            </w:r>
            <w:r w:rsidRPr="00746284">
              <w:rPr>
                <w:spacing w:val="-57"/>
                <w:sz w:val="24"/>
              </w:rPr>
              <w:t xml:space="preserve"> </w:t>
            </w:r>
            <w:r w:rsidRPr="00746284">
              <w:rPr>
                <w:sz w:val="24"/>
              </w:rPr>
              <w:t>области»</w:t>
            </w:r>
          </w:p>
        </w:tc>
        <w:tc>
          <w:tcPr>
            <w:tcW w:w="1664" w:type="dxa"/>
          </w:tcPr>
          <w:p w:rsidR="003B5FF3" w:rsidRPr="004D2C07" w:rsidRDefault="003B5FF3" w:rsidP="004D2C07">
            <w:pPr>
              <w:pStyle w:val="TableParagraph"/>
            </w:pPr>
            <w:r w:rsidRPr="004D2C07">
              <w:t>В течение года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6" w:right="690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pacing w:val="-1"/>
                <w:sz w:val="24"/>
              </w:rPr>
              <w:t>руководители</w:t>
            </w:r>
          </w:p>
        </w:tc>
      </w:tr>
      <w:tr w:rsidR="003B5FF3" w:rsidTr="009154E8">
        <w:trPr>
          <w:trHeight w:val="557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ind w:left="123"/>
              <w:rPr>
                <w:sz w:val="24"/>
              </w:rPr>
            </w:pPr>
            <w:r w:rsidRPr="00746284">
              <w:rPr>
                <w:sz w:val="24"/>
              </w:rPr>
              <w:t>Реализация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проекта</w:t>
            </w:r>
          </w:p>
          <w:p w:rsidR="003B5FF3" w:rsidRPr="00746284" w:rsidRDefault="003B5FF3" w:rsidP="00746284">
            <w:pPr>
              <w:pStyle w:val="TableParagraph"/>
              <w:spacing w:line="265" w:lineRule="exact"/>
              <w:rPr>
                <w:sz w:val="24"/>
              </w:rPr>
            </w:pPr>
            <w:r w:rsidRPr="00746284">
              <w:rPr>
                <w:sz w:val="24"/>
              </w:rPr>
              <w:t>«Культурная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суббота»</w:t>
            </w:r>
          </w:p>
        </w:tc>
        <w:tc>
          <w:tcPr>
            <w:tcW w:w="1664" w:type="dxa"/>
          </w:tcPr>
          <w:p w:rsidR="003B5FF3" w:rsidRPr="009A0ADE" w:rsidRDefault="003B5FF3" w:rsidP="009A0ADE">
            <w:pPr>
              <w:pStyle w:val="TableParagraph"/>
            </w:pPr>
            <w:r w:rsidRPr="009A0ADE">
              <w:t>В течение года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6" w:right="690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pacing w:val="-1"/>
                <w:sz w:val="24"/>
              </w:rPr>
              <w:t>руководители</w:t>
            </w:r>
          </w:p>
        </w:tc>
      </w:tr>
      <w:tr w:rsidR="003B5FF3" w:rsidTr="009154E8">
        <w:trPr>
          <w:trHeight w:val="557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ind w:left="123"/>
              <w:rPr>
                <w:sz w:val="24"/>
              </w:rPr>
            </w:pPr>
            <w:r w:rsidRPr="00746284">
              <w:rPr>
                <w:sz w:val="24"/>
              </w:rPr>
              <w:t>Реализация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проекта</w:t>
            </w:r>
          </w:p>
          <w:p w:rsidR="003B5FF3" w:rsidRPr="00746284" w:rsidRDefault="003B5FF3" w:rsidP="00746284">
            <w:pPr>
              <w:pStyle w:val="TableParagraph"/>
              <w:spacing w:line="265" w:lineRule="exact"/>
              <w:rPr>
                <w:sz w:val="24"/>
              </w:rPr>
            </w:pPr>
            <w:r w:rsidRPr="00746284">
              <w:rPr>
                <w:sz w:val="24"/>
              </w:rPr>
              <w:t>«Киноуроки в школах</w:t>
            </w:r>
            <w:r w:rsidRPr="00746284">
              <w:rPr>
                <w:spacing w:val="-58"/>
                <w:sz w:val="24"/>
              </w:rPr>
              <w:t xml:space="preserve">                                           </w:t>
            </w:r>
            <w:r w:rsidRPr="00746284">
              <w:rPr>
                <w:sz w:val="24"/>
              </w:rPr>
              <w:t>России»</w:t>
            </w:r>
          </w:p>
        </w:tc>
        <w:tc>
          <w:tcPr>
            <w:tcW w:w="1664" w:type="dxa"/>
          </w:tcPr>
          <w:p w:rsidR="003B5FF3" w:rsidRPr="009A0ADE" w:rsidRDefault="003B5FF3" w:rsidP="009A0ADE">
            <w:pPr>
              <w:pStyle w:val="TableParagraph"/>
            </w:pPr>
            <w:r w:rsidRPr="009A0ADE">
              <w:t>В течение года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6" w:right="690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pacing w:val="-1"/>
                <w:sz w:val="24"/>
              </w:rPr>
              <w:t>руководители</w:t>
            </w:r>
          </w:p>
        </w:tc>
      </w:tr>
      <w:tr w:rsidR="003B5FF3" w:rsidTr="009154E8">
        <w:trPr>
          <w:trHeight w:val="557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right="492"/>
              <w:rPr>
                <w:sz w:val="24"/>
              </w:rPr>
            </w:pPr>
            <w:r w:rsidRPr="00746284">
              <w:rPr>
                <w:sz w:val="24"/>
              </w:rPr>
              <w:t>Организация участия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класса в работе детских</w:t>
            </w:r>
            <w:r w:rsidRPr="00746284">
              <w:rPr>
                <w:spacing w:val="-57"/>
                <w:sz w:val="24"/>
              </w:rPr>
              <w:t xml:space="preserve">                                            </w:t>
            </w:r>
            <w:r w:rsidRPr="00746284">
              <w:rPr>
                <w:sz w:val="24"/>
              </w:rPr>
              <w:t>общественных</w:t>
            </w:r>
          </w:p>
          <w:p w:rsidR="003B5FF3" w:rsidRPr="00746284" w:rsidRDefault="003B5FF3" w:rsidP="00746284">
            <w:pPr>
              <w:pStyle w:val="TableParagraph"/>
              <w:ind w:left="123"/>
              <w:rPr>
                <w:sz w:val="24"/>
              </w:rPr>
            </w:pPr>
            <w:r w:rsidRPr="00746284">
              <w:rPr>
                <w:sz w:val="24"/>
              </w:rPr>
              <w:t>объединений.</w:t>
            </w:r>
          </w:p>
        </w:tc>
        <w:tc>
          <w:tcPr>
            <w:tcW w:w="1664" w:type="dxa"/>
          </w:tcPr>
          <w:p w:rsidR="003B5FF3" w:rsidRPr="009A0ADE" w:rsidRDefault="003B5FF3" w:rsidP="009A0ADE">
            <w:pPr>
              <w:pStyle w:val="TableParagraph"/>
            </w:pPr>
            <w:r w:rsidRPr="009A0ADE">
              <w:t>В течение    года.</w:t>
            </w:r>
          </w:p>
          <w:p w:rsidR="003B5FF3" w:rsidRPr="009A0ADE" w:rsidRDefault="003B5FF3" w:rsidP="009A0ADE">
            <w:pPr>
              <w:pStyle w:val="TableParagraph"/>
            </w:pPr>
            <w:r w:rsidRPr="009A0ADE">
              <w:t>По плану советника директора по</w:t>
            </w:r>
          </w:p>
          <w:p w:rsidR="003B5FF3" w:rsidRPr="009A0ADE" w:rsidRDefault="003B5FF3" w:rsidP="009A0ADE">
            <w:pPr>
              <w:pStyle w:val="TableParagraph"/>
            </w:pPr>
            <w:r w:rsidRPr="009A0ADE">
              <w:t>ВР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6" w:right="690"/>
              <w:rPr>
                <w:sz w:val="24"/>
              </w:rPr>
            </w:pPr>
            <w:r w:rsidRPr="00746284">
              <w:rPr>
                <w:sz w:val="24"/>
              </w:rPr>
              <w:t>Советник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директора</w:t>
            </w:r>
            <w:r w:rsidRPr="00746284">
              <w:rPr>
                <w:spacing w:val="-7"/>
                <w:sz w:val="24"/>
              </w:rPr>
              <w:t xml:space="preserve"> </w:t>
            </w:r>
            <w:r w:rsidRPr="00746284">
              <w:rPr>
                <w:sz w:val="24"/>
              </w:rPr>
              <w:t>по</w:t>
            </w:r>
            <w:r w:rsidRPr="00746284">
              <w:rPr>
                <w:spacing w:val="-57"/>
                <w:sz w:val="24"/>
              </w:rPr>
              <w:t xml:space="preserve"> </w:t>
            </w:r>
            <w:r w:rsidRPr="00746284">
              <w:rPr>
                <w:sz w:val="24"/>
              </w:rPr>
              <w:t>воспитанию, классные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руководители</w:t>
            </w:r>
          </w:p>
        </w:tc>
      </w:tr>
      <w:tr w:rsidR="003B5FF3" w:rsidTr="009154E8">
        <w:trPr>
          <w:trHeight w:val="563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rPr>
                <w:sz w:val="24"/>
              </w:rPr>
            </w:pPr>
            <w:r w:rsidRPr="00746284">
              <w:rPr>
                <w:sz w:val="24"/>
              </w:rPr>
              <w:t>Составление</w:t>
            </w:r>
            <w:r w:rsidRPr="00746284">
              <w:rPr>
                <w:spacing w:val="12"/>
                <w:sz w:val="24"/>
              </w:rPr>
              <w:t xml:space="preserve"> </w:t>
            </w:r>
            <w:r w:rsidRPr="00746284">
              <w:rPr>
                <w:sz w:val="24"/>
              </w:rPr>
              <w:t>списков</w:t>
            </w:r>
            <w:r w:rsidRPr="00746284">
              <w:rPr>
                <w:spacing w:val="16"/>
                <w:sz w:val="24"/>
              </w:rPr>
              <w:t xml:space="preserve"> </w:t>
            </w:r>
            <w:r w:rsidRPr="00746284">
              <w:rPr>
                <w:sz w:val="24"/>
              </w:rPr>
              <w:t>занятости</w:t>
            </w:r>
            <w:r w:rsidRPr="00746284">
              <w:rPr>
                <w:spacing w:val="15"/>
                <w:sz w:val="24"/>
              </w:rPr>
              <w:t xml:space="preserve"> </w:t>
            </w:r>
            <w:r w:rsidRPr="00746284">
              <w:rPr>
                <w:sz w:val="24"/>
              </w:rPr>
              <w:t>учащихся</w:t>
            </w:r>
            <w:r w:rsidRPr="00746284">
              <w:rPr>
                <w:spacing w:val="11"/>
                <w:sz w:val="24"/>
              </w:rPr>
              <w:t xml:space="preserve"> 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ind w:left="105"/>
              <w:rPr>
                <w:sz w:val="24"/>
              </w:rPr>
            </w:pPr>
            <w:r w:rsidRPr="00746284">
              <w:rPr>
                <w:sz w:val="24"/>
              </w:rPr>
              <w:t>Сентябрь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6" w:right="690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pacing w:val="-1"/>
                <w:sz w:val="24"/>
              </w:rPr>
              <w:t>руководители</w:t>
            </w:r>
          </w:p>
        </w:tc>
      </w:tr>
      <w:tr w:rsidR="003B5FF3" w:rsidTr="009154E8">
        <w:trPr>
          <w:trHeight w:val="827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rPr>
                <w:sz w:val="24"/>
              </w:rPr>
            </w:pPr>
            <w:r w:rsidRPr="00746284">
              <w:rPr>
                <w:sz w:val="24"/>
              </w:rPr>
              <w:t>Анализ</w:t>
            </w:r>
            <w:r w:rsidRPr="00746284">
              <w:rPr>
                <w:spacing w:val="39"/>
                <w:sz w:val="24"/>
              </w:rPr>
              <w:t xml:space="preserve"> </w:t>
            </w:r>
            <w:r w:rsidRPr="00746284">
              <w:rPr>
                <w:sz w:val="24"/>
              </w:rPr>
              <w:t>занятости</w:t>
            </w:r>
            <w:r w:rsidRPr="00746284">
              <w:rPr>
                <w:spacing w:val="44"/>
                <w:sz w:val="24"/>
              </w:rPr>
              <w:t xml:space="preserve"> </w:t>
            </w:r>
            <w:r w:rsidRPr="00746284">
              <w:rPr>
                <w:sz w:val="24"/>
              </w:rPr>
              <w:t>учащихся</w:t>
            </w:r>
            <w:r w:rsidRPr="00746284">
              <w:rPr>
                <w:spacing w:val="41"/>
                <w:sz w:val="24"/>
              </w:rPr>
              <w:t xml:space="preserve"> </w:t>
            </w:r>
            <w:r w:rsidRPr="00746284">
              <w:rPr>
                <w:sz w:val="24"/>
              </w:rPr>
              <w:t>во</w:t>
            </w:r>
            <w:r w:rsidRPr="00746284">
              <w:rPr>
                <w:spacing w:val="40"/>
                <w:sz w:val="24"/>
              </w:rPr>
              <w:t xml:space="preserve"> </w:t>
            </w:r>
            <w:r w:rsidRPr="00746284">
              <w:rPr>
                <w:sz w:val="24"/>
              </w:rPr>
              <w:t>внеурочной</w:t>
            </w:r>
            <w:r w:rsidRPr="00746284">
              <w:rPr>
                <w:spacing w:val="-57"/>
                <w:sz w:val="24"/>
              </w:rPr>
              <w:t xml:space="preserve"> </w:t>
            </w:r>
            <w:r w:rsidRPr="00746284">
              <w:rPr>
                <w:sz w:val="24"/>
              </w:rPr>
              <w:t>деятельности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и в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системе</w:t>
            </w:r>
          </w:p>
          <w:p w:rsidR="003B5FF3" w:rsidRPr="00746284" w:rsidRDefault="003B5FF3" w:rsidP="00746284">
            <w:pPr>
              <w:pStyle w:val="TableParagraph"/>
              <w:spacing w:line="269" w:lineRule="exact"/>
              <w:rPr>
                <w:sz w:val="24"/>
              </w:rPr>
            </w:pPr>
            <w:r w:rsidRPr="00746284">
              <w:rPr>
                <w:sz w:val="24"/>
              </w:rPr>
              <w:t>дополнительного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образования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746284">
              <w:rPr>
                <w:sz w:val="24"/>
              </w:rPr>
              <w:t>Сентябрь,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январь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6" w:right="690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pacing w:val="-1"/>
                <w:sz w:val="24"/>
              </w:rPr>
              <w:t>руководители</w:t>
            </w:r>
          </w:p>
        </w:tc>
      </w:tr>
      <w:tr w:rsidR="003B5FF3" w:rsidTr="009154E8">
        <w:trPr>
          <w:trHeight w:val="827"/>
        </w:trPr>
        <w:tc>
          <w:tcPr>
            <w:tcW w:w="4290" w:type="dxa"/>
          </w:tcPr>
          <w:p w:rsidR="003B5FF3" w:rsidRPr="009A0ADE" w:rsidRDefault="003B5FF3" w:rsidP="009A0ADE">
            <w:pPr>
              <w:pStyle w:val="TableParagraph"/>
            </w:pPr>
            <w:r w:rsidRPr="009A0ADE">
              <w:t>Мониторинговые исследования личностного</w:t>
            </w:r>
          </w:p>
          <w:p w:rsidR="003B5FF3" w:rsidRDefault="003B5FF3" w:rsidP="009A0ADE">
            <w:pPr>
              <w:pStyle w:val="TableParagraph"/>
            </w:pPr>
            <w:r w:rsidRPr="009A0ADE">
              <w:t>развития</w:t>
            </w:r>
            <w:r w:rsidRPr="009A0ADE">
              <w:tab/>
              <w:t>учащихся</w:t>
            </w:r>
            <w:r w:rsidRPr="009A0ADE">
              <w:tab/>
              <w:t>(уровень</w:t>
            </w:r>
            <w:r>
              <w:t xml:space="preserve"> </w:t>
            </w:r>
            <w:r w:rsidRPr="009A0ADE">
              <w:t>мотивации, тревожности, степень социализации и др.)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ind w:left="105"/>
              <w:rPr>
                <w:sz w:val="24"/>
              </w:rPr>
            </w:pPr>
            <w:r w:rsidRPr="00746284">
              <w:rPr>
                <w:sz w:val="24"/>
              </w:rPr>
              <w:t>Октябрь,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апрель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ind w:left="106"/>
              <w:rPr>
                <w:sz w:val="24"/>
              </w:rPr>
            </w:pPr>
            <w:r w:rsidRPr="00746284">
              <w:rPr>
                <w:sz w:val="24"/>
              </w:rPr>
              <w:t>Педагог-психолог</w:t>
            </w:r>
          </w:p>
          <w:p w:rsidR="003B5FF3" w:rsidRPr="00746284" w:rsidRDefault="003B5FF3" w:rsidP="00746284">
            <w:pPr>
              <w:pStyle w:val="TableParagraph"/>
              <w:spacing w:line="270" w:lineRule="atLeast"/>
              <w:ind w:left="106" w:right="690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pacing w:val="-1"/>
                <w:sz w:val="24"/>
              </w:rPr>
              <w:t>руководители</w:t>
            </w:r>
          </w:p>
        </w:tc>
      </w:tr>
      <w:tr w:rsidR="003B5FF3" w:rsidTr="009154E8">
        <w:trPr>
          <w:trHeight w:val="565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right="71"/>
              <w:rPr>
                <w:sz w:val="24"/>
              </w:rPr>
            </w:pPr>
            <w:r w:rsidRPr="00746284">
              <w:rPr>
                <w:sz w:val="24"/>
              </w:rPr>
              <w:t>Традиционные</w:t>
            </w:r>
            <w:r w:rsidRPr="00746284">
              <w:rPr>
                <w:spacing w:val="16"/>
                <w:sz w:val="24"/>
              </w:rPr>
              <w:t xml:space="preserve"> </w:t>
            </w:r>
            <w:r w:rsidRPr="00746284">
              <w:rPr>
                <w:sz w:val="24"/>
              </w:rPr>
              <w:t>школьные</w:t>
            </w:r>
            <w:r w:rsidRPr="00746284">
              <w:rPr>
                <w:spacing w:val="16"/>
                <w:sz w:val="24"/>
              </w:rPr>
              <w:t xml:space="preserve"> </w:t>
            </w:r>
            <w:r w:rsidRPr="00746284">
              <w:rPr>
                <w:sz w:val="24"/>
              </w:rPr>
              <w:t>мероприятия</w:t>
            </w:r>
            <w:r w:rsidRPr="00746284">
              <w:rPr>
                <w:spacing w:val="41"/>
                <w:sz w:val="24"/>
              </w:rPr>
              <w:t xml:space="preserve"> </w:t>
            </w:r>
            <w:r w:rsidRPr="00746284">
              <w:rPr>
                <w:sz w:val="24"/>
              </w:rPr>
              <w:t>для</w:t>
            </w:r>
            <w:r w:rsidRPr="00746284">
              <w:rPr>
                <w:spacing w:val="18"/>
                <w:sz w:val="24"/>
              </w:rPr>
              <w:t xml:space="preserve"> </w:t>
            </w:r>
            <w:r w:rsidRPr="00746284">
              <w:rPr>
                <w:sz w:val="24"/>
              </w:rPr>
              <w:t>5-</w:t>
            </w:r>
            <w:r w:rsidRPr="00746284">
              <w:rPr>
                <w:spacing w:val="-57"/>
                <w:sz w:val="24"/>
              </w:rPr>
              <w:t xml:space="preserve"> </w:t>
            </w:r>
            <w:r w:rsidRPr="00746284">
              <w:rPr>
                <w:sz w:val="24"/>
              </w:rPr>
              <w:t>9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классов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 w:rsidRPr="00746284">
              <w:rPr>
                <w:sz w:val="24"/>
              </w:rPr>
              <w:t>01.09.2023-</w:t>
            </w:r>
          </w:p>
          <w:p w:rsidR="003B5FF3" w:rsidRPr="00746284" w:rsidRDefault="003B5FF3" w:rsidP="00746284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 w:rsidRPr="00746284">
              <w:rPr>
                <w:sz w:val="24"/>
              </w:rPr>
              <w:t>25.05.2024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6" w:right="690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pacing w:val="-1"/>
                <w:sz w:val="24"/>
              </w:rPr>
              <w:t>руководители</w:t>
            </w:r>
          </w:p>
        </w:tc>
      </w:tr>
      <w:tr w:rsidR="003B5FF3" w:rsidTr="009154E8">
        <w:trPr>
          <w:trHeight w:val="827"/>
        </w:trPr>
        <w:tc>
          <w:tcPr>
            <w:tcW w:w="4290" w:type="dxa"/>
          </w:tcPr>
          <w:p w:rsidR="003B5FF3" w:rsidRPr="009A0ADE" w:rsidRDefault="003B5FF3" w:rsidP="009A0ADE">
            <w:pPr>
              <w:pStyle w:val="TableParagraph"/>
            </w:pPr>
            <w:r w:rsidRPr="009A0ADE">
              <w:t>Мероприятия</w:t>
            </w:r>
            <w:r w:rsidRPr="009A0ADE">
              <w:tab/>
              <w:t>класса:</w:t>
            </w:r>
            <w:r w:rsidRPr="009A0ADE">
              <w:tab/>
              <w:t>игры,</w:t>
            </w:r>
            <w:r w:rsidRPr="009A0ADE">
              <w:tab/>
              <w:t>праздники, встречи,</w:t>
            </w:r>
            <w:r>
              <w:t xml:space="preserve"> </w:t>
            </w:r>
            <w:r w:rsidRPr="009A0ADE">
              <w:t>экскурсии,</w:t>
            </w:r>
            <w:r>
              <w:t xml:space="preserve"> </w:t>
            </w:r>
            <w:r w:rsidRPr="009A0ADE">
              <w:t>совместный</w:t>
            </w:r>
            <w:r w:rsidRPr="009A0ADE">
              <w:tab/>
              <w:t>досуг,</w:t>
            </w:r>
          </w:p>
          <w:p w:rsidR="003B5FF3" w:rsidRDefault="003B5FF3" w:rsidP="009A0ADE">
            <w:pPr>
              <w:pStyle w:val="TableParagraph"/>
            </w:pPr>
            <w:r w:rsidRPr="009A0ADE">
              <w:t>социально значимые проекты, акции.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ind w:left="105"/>
              <w:rPr>
                <w:sz w:val="24"/>
              </w:rPr>
            </w:pPr>
            <w:r w:rsidRPr="00746284">
              <w:rPr>
                <w:sz w:val="24"/>
              </w:rPr>
              <w:t>01.09.2023-</w:t>
            </w:r>
          </w:p>
          <w:p w:rsidR="003B5FF3" w:rsidRPr="00746284" w:rsidRDefault="003B5FF3" w:rsidP="00746284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 w:rsidRPr="00746284">
              <w:rPr>
                <w:sz w:val="24"/>
              </w:rPr>
              <w:t>25.05.2024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6" w:right="690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pacing w:val="-1"/>
                <w:sz w:val="24"/>
              </w:rPr>
              <w:t>руководители</w:t>
            </w:r>
          </w:p>
        </w:tc>
      </w:tr>
      <w:tr w:rsidR="003B5FF3" w:rsidTr="009154E8">
        <w:trPr>
          <w:trHeight w:val="563"/>
        </w:trPr>
        <w:tc>
          <w:tcPr>
            <w:tcW w:w="4290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Организация</w:t>
            </w:r>
            <w:r w:rsidRPr="00746284">
              <w:rPr>
                <w:spacing w:val="-7"/>
                <w:sz w:val="24"/>
              </w:rPr>
              <w:t xml:space="preserve"> </w:t>
            </w:r>
            <w:r w:rsidRPr="00746284">
              <w:rPr>
                <w:sz w:val="24"/>
              </w:rPr>
              <w:t>самоуправления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ind w:left="105"/>
              <w:rPr>
                <w:sz w:val="24"/>
              </w:rPr>
            </w:pPr>
            <w:r w:rsidRPr="00746284">
              <w:rPr>
                <w:sz w:val="24"/>
              </w:rPr>
              <w:t>01.09.2023-</w:t>
            </w:r>
          </w:p>
          <w:p w:rsidR="003B5FF3" w:rsidRPr="00746284" w:rsidRDefault="003B5FF3" w:rsidP="00746284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 w:rsidRPr="00746284">
              <w:rPr>
                <w:sz w:val="24"/>
              </w:rPr>
              <w:t>25.05.2024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6" w:right="690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pacing w:val="-1"/>
                <w:sz w:val="24"/>
              </w:rPr>
              <w:t>руководители</w:t>
            </w:r>
          </w:p>
        </w:tc>
      </w:tr>
      <w:tr w:rsidR="003B5FF3" w:rsidTr="009154E8">
        <w:trPr>
          <w:trHeight w:val="565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right="208"/>
              <w:rPr>
                <w:sz w:val="24"/>
              </w:rPr>
            </w:pPr>
            <w:r w:rsidRPr="00746284">
              <w:rPr>
                <w:sz w:val="24"/>
              </w:rPr>
              <w:t>Контроль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за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успеваемостью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и</w:t>
            </w:r>
            <w:r w:rsidRPr="00746284">
              <w:rPr>
                <w:spacing w:val="-5"/>
                <w:sz w:val="24"/>
              </w:rPr>
              <w:t xml:space="preserve"> </w:t>
            </w:r>
            <w:r w:rsidRPr="00746284">
              <w:rPr>
                <w:sz w:val="24"/>
              </w:rPr>
              <w:t>посещаемостью</w:t>
            </w:r>
            <w:r w:rsidRPr="00746284">
              <w:rPr>
                <w:spacing w:val="-57"/>
                <w:sz w:val="24"/>
              </w:rPr>
              <w:t xml:space="preserve"> </w:t>
            </w:r>
            <w:r w:rsidRPr="00746284">
              <w:rPr>
                <w:sz w:val="24"/>
              </w:rPr>
              <w:t>учащихся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746284">
              <w:rPr>
                <w:sz w:val="24"/>
              </w:rPr>
              <w:t>01.09.2023-</w:t>
            </w:r>
          </w:p>
          <w:p w:rsidR="003B5FF3" w:rsidRPr="00746284" w:rsidRDefault="003B5FF3" w:rsidP="00746284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 w:rsidRPr="00746284">
              <w:rPr>
                <w:sz w:val="24"/>
              </w:rPr>
              <w:t>25.05.2024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6" w:right="690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pacing w:val="-1"/>
                <w:sz w:val="24"/>
              </w:rPr>
              <w:t>руководители</w:t>
            </w:r>
          </w:p>
        </w:tc>
      </w:tr>
      <w:tr w:rsidR="003B5FF3" w:rsidTr="009154E8">
        <w:trPr>
          <w:trHeight w:val="565"/>
        </w:trPr>
        <w:tc>
          <w:tcPr>
            <w:tcW w:w="4290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Контроль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за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внешним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видом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учащихся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ind w:left="105"/>
              <w:rPr>
                <w:sz w:val="24"/>
              </w:rPr>
            </w:pPr>
            <w:r w:rsidRPr="00746284">
              <w:rPr>
                <w:sz w:val="24"/>
              </w:rPr>
              <w:t>01.09.2023-</w:t>
            </w:r>
          </w:p>
          <w:p w:rsidR="003B5FF3" w:rsidRPr="00746284" w:rsidRDefault="003B5FF3" w:rsidP="00746284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 w:rsidRPr="00746284">
              <w:rPr>
                <w:sz w:val="24"/>
              </w:rPr>
              <w:t>25.05.2024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6" w:right="690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pacing w:val="-1"/>
                <w:sz w:val="24"/>
              </w:rPr>
              <w:t>руководители</w:t>
            </w:r>
          </w:p>
        </w:tc>
      </w:tr>
      <w:tr w:rsidR="003B5FF3" w:rsidTr="009154E8">
        <w:trPr>
          <w:trHeight w:val="565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65" w:lineRule="exact"/>
              <w:rPr>
                <w:sz w:val="24"/>
              </w:rPr>
            </w:pPr>
            <w:r w:rsidRPr="00746284">
              <w:rPr>
                <w:sz w:val="24"/>
              </w:rPr>
              <w:t>Оформление</w:t>
            </w:r>
            <w:r w:rsidRPr="00746284">
              <w:rPr>
                <w:spacing w:val="-5"/>
                <w:sz w:val="24"/>
              </w:rPr>
              <w:t xml:space="preserve"> </w:t>
            </w:r>
            <w:r w:rsidRPr="00746284">
              <w:rPr>
                <w:sz w:val="24"/>
              </w:rPr>
              <w:t>личных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дел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 w:rsidRPr="00746284">
              <w:rPr>
                <w:sz w:val="24"/>
              </w:rPr>
              <w:t>01.09.2023-</w:t>
            </w:r>
          </w:p>
          <w:p w:rsidR="003B5FF3" w:rsidRPr="00746284" w:rsidRDefault="003B5FF3" w:rsidP="00746284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 w:rsidRPr="00746284">
              <w:rPr>
                <w:sz w:val="24"/>
              </w:rPr>
              <w:t>25.05.2024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6" w:right="691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pacing w:val="-1"/>
                <w:sz w:val="24"/>
              </w:rPr>
              <w:t>руководители</w:t>
            </w:r>
          </w:p>
        </w:tc>
      </w:tr>
      <w:tr w:rsidR="003B5FF3" w:rsidTr="009154E8">
        <w:trPr>
          <w:trHeight w:val="566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63" w:lineRule="exact"/>
              <w:rPr>
                <w:sz w:val="24"/>
              </w:rPr>
            </w:pPr>
            <w:r w:rsidRPr="00746284">
              <w:rPr>
                <w:sz w:val="24"/>
              </w:rPr>
              <w:t>Работа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с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учащимися,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состоящими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на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учете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746284">
              <w:rPr>
                <w:sz w:val="24"/>
              </w:rPr>
              <w:t>01.09.2023-</w:t>
            </w:r>
          </w:p>
          <w:p w:rsidR="003B5FF3" w:rsidRPr="00746284" w:rsidRDefault="003B5FF3" w:rsidP="00746284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 w:rsidRPr="00746284">
              <w:rPr>
                <w:sz w:val="24"/>
              </w:rPr>
              <w:t>25.05.2024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6" w:right="691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pacing w:val="-1"/>
                <w:sz w:val="24"/>
              </w:rPr>
              <w:t>руководители</w:t>
            </w:r>
          </w:p>
        </w:tc>
      </w:tr>
      <w:tr w:rsidR="003B5FF3" w:rsidTr="00746284">
        <w:trPr>
          <w:trHeight w:val="565"/>
        </w:trPr>
        <w:tc>
          <w:tcPr>
            <w:tcW w:w="10490" w:type="dxa"/>
            <w:gridSpan w:val="4"/>
          </w:tcPr>
          <w:p w:rsidR="003B5FF3" w:rsidRPr="00746284" w:rsidRDefault="003B5FF3" w:rsidP="00746284">
            <w:pPr>
              <w:pStyle w:val="TableParagraph"/>
              <w:spacing w:line="267" w:lineRule="exact"/>
              <w:ind w:left="1798" w:right="1798"/>
              <w:jc w:val="center"/>
              <w:rPr>
                <w:b/>
                <w:sz w:val="24"/>
              </w:rPr>
            </w:pPr>
            <w:r w:rsidRPr="00746284">
              <w:rPr>
                <w:b/>
                <w:sz w:val="24"/>
              </w:rPr>
              <w:t>Работа</w:t>
            </w:r>
            <w:r w:rsidRPr="00746284">
              <w:rPr>
                <w:b/>
                <w:spacing w:val="-3"/>
                <w:sz w:val="24"/>
              </w:rPr>
              <w:t xml:space="preserve"> </w:t>
            </w:r>
            <w:r w:rsidRPr="00746284">
              <w:rPr>
                <w:b/>
                <w:sz w:val="24"/>
              </w:rPr>
              <w:t>с</w:t>
            </w:r>
            <w:r w:rsidRPr="00746284">
              <w:rPr>
                <w:b/>
                <w:spacing w:val="-4"/>
                <w:sz w:val="24"/>
              </w:rPr>
              <w:t xml:space="preserve"> </w:t>
            </w:r>
            <w:r w:rsidRPr="00746284">
              <w:rPr>
                <w:b/>
                <w:sz w:val="24"/>
              </w:rPr>
              <w:t>родителями</w:t>
            </w:r>
            <w:r w:rsidRPr="00746284">
              <w:rPr>
                <w:b/>
                <w:spacing w:val="-3"/>
                <w:sz w:val="24"/>
              </w:rPr>
              <w:t xml:space="preserve"> </w:t>
            </w:r>
            <w:r w:rsidRPr="00746284">
              <w:rPr>
                <w:b/>
                <w:sz w:val="24"/>
              </w:rPr>
              <w:t>(законными</w:t>
            </w:r>
            <w:r w:rsidRPr="00746284">
              <w:rPr>
                <w:b/>
                <w:spacing w:val="-3"/>
                <w:sz w:val="24"/>
              </w:rPr>
              <w:t xml:space="preserve"> </w:t>
            </w:r>
            <w:r w:rsidRPr="00746284">
              <w:rPr>
                <w:b/>
                <w:sz w:val="24"/>
              </w:rPr>
              <w:t>представителями)</w:t>
            </w:r>
            <w:r w:rsidRPr="00746284">
              <w:rPr>
                <w:b/>
                <w:spacing w:val="-3"/>
                <w:sz w:val="24"/>
              </w:rPr>
              <w:t xml:space="preserve"> </w:t>
            </w:r>
            <w:r w:rsidRPr="00746284">
              <w:rPr>
                <w:b/>
                <w:sz w:val="24"/>
              </w:rPr>
              <w:t>учащихся</w:t>
            </w:r>
          </w:p>
        </w:tc>
      </w:tr>
      <w:tr w:rsidR="003B5FF3" w:rsidTr="009154E8">
        <w:trPr>
          <w:trHeight w:val="563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67" w:lineRule="exact"/>
              <w:rPr>
                <w:b/>
                <w:sz w:val="24"/>
              </w:rPr>
            </w:pPr>
            <w:r w:rsidRPr="00746284">
              <w:rPr>
                <w:b/>
                <w:sz w:val="24"/>
              </w:rPr>
              <w:t>Дела,</w:t>
            </w:r>
            <w:r w:rsidRPr="00746284">
              <w:rPr>
                <w:b/>
                <w:spacing w:val="-3"/>
                <w:sz w:val="24"/>
              </w:rPr>
              <w:t xml:space="preserve"> </w:t>
            </w:r>
            <w:r w:rsidRPr="00746284">
              <w:rPr>
                <w:b/>
                <w:sz w:val="24"/>
              </w:rPr>
              <w:t>события,</w:t>
            </w:r>
            <w:r w:rsidRPr="00746284">
              <w:rPr>
                <w:b/>
                <w:spacing w:val="-2"/>
                <w:sz w:val="24"/>
              </w:rPr>
              <w:t xml:space="preserve"> </w:t>
            </w:r>
            <w:r w:rsidRPr="00746284">
              <w:rPr>
                <w:b/>
                <w:sz w:val="24"/>
              </w:rPr>
              <w:t>мероприятия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 w:rsidRPr="00746284">
              <w:rPr>
                <w:b/>
                <w:sz w:val="24"/>
              </w:rPr>
              <w:t>Дата</w:t>
            </w:r>
            <w:r w:rsidRPr="00746284">
              <w:rPr>
                <w:b/>
                <w:spacing w:val="-2"/>
                <w:sz w:val="24"/>
              </w:rPr>
              <w:t xml:space="preserve"> </w:t>
            </w:r>
            <w:r w:rsidRPr="00746284">
              <w:rPr>
                <w:b/>
                <w:sz w:val="24"/>
              </w:rPr>
              <w:t>/время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spacing w:line="267" w:lineRule="exact"/>
              <w:jc w:val="center"/>
              <w:rPr>
                <w:b/>
                <w:sz w:val="24"/>
              </w:rPr>
            </w:pPr>
            <w:r w:rsidRPr="00746284">
              <w:rPr>
                <w:b/>
                <w:sz w:val="24"/>
              </w:rPr>
              <w:t>Класс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67" w:lineRule="exact"/>
              <w:ind w:left="106"/>
              <w:rPr>
                <w:b/>
                <w:sz w:val="24"/>
              </w:rPr>
            </w:pPr>
            <w:r w:rsidRPr="00746284">
              <w:rPr>
                <w:b/>
                <w:sz w:val="24"/>
              </w:rPr>
              <w:t>Ответственный</w:t>
            </w:r>
          </w:p>
        </w:tc>
      </w:tr>
      <w:tr w:rsidR="003B5FF3" w:rsidTr="009154E8">
        <w:trPr>
          <w:trHeight w:val="830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right="547"/>
              <w:rPr>
                <w:sz w:val="24"/>
              </w:rPr>
            </w:pPr>
            <w:r w:rsidRPr="00746284">
              <w:rPr>
                <w:sz w:val="24"/>
              </w:rPr>
              <w:t>Проведение</w:t>
            </w:r>
            <w:r w:rsidRPr="00746284">
              <w:rPr>
                <w:spacing w:val="49"/>
                <w:sz w:val="24"/>
              </w:rPr>
              <w:t xml:space="preserve"> </w:t>
            </w:r>
            <w:r w:rsidRPr="00746284">
              <w:rPr>
                <w:sz w:val="24"/>
              </w:rPr>
              <w:t>общешкольных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родительских</w:t>
            </w:r>
            <w:r w:rsidRPr="00746284">
              <w:rPr>
                <w:spacing w:val="-57"/>
                <w:sz w:val="24"/>
              </w:rPr>
              <w:t xml:space="preserve">                           </w:t>
            </w:r>
            <w:r w:rsidRPr="00746284">
              <w:rPr>
                <w:sz w:val="24"/>
              </w:rPr>
              <w:t>собраний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5" w:right="393"/>
              <w:rPr>
                <w:sz w:val="24"/>
              </w:rPr>
            </w:pPr>
            <w:r w:rsidRPr="00746284">
              <w:rPr>
                <w:sz w:val="24"/>
              </w:rPr>
              <w:t>Один раз в</w:t>
            </w:r>
            <w:r w:rsidRPr="00746284">
              <w:rPr>
                <w:spacing w:val="-57"/>
                <w:sz w:val="24"/>
              </w:rPr>
              <w:t xml:space="preserve"> </w:t>
            </w:r>
            <w:r w:rsidRPr="00746284">
              <w:rPr>
                <w:sz w:val="24"/>
              </w:rPr>
              <w:t>четверть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6" w:right="247"/>
              <w:rPr>
                <w:sz w:val="24"/>
              </w:rPr>
            </w:pPr>
            <w:r w:rsidRPr="00746284">
              <w:rPr>
                <w:sz w:val="24"/>
              </w:rPr>
              <w:t>Зам. директора по</w:t>
            </w:r>
            <w:r w:rsidRPr="00746284">
              <w:rPr>
                <w:spacing w:val="-58"/>
                <w:sz w:val="24"/>
              </w:rPr>
              <w:t xml:space="preserve"> </w:t>
            </w:r>
            <w:r w:rsidRPr="00746284">
              <w:rPr>
                <w:sz w:val="24"/>
              </w:rPr>
              <w:t>ВР,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классные</w:t>
            </w:r>
          </w:p>
          <w:p w:rsidR="003B5FF3" w:rsidRPr="00746284" w:rsidRDefault="003B5FF3" w:rsidP="00746284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 w:rsidRPr="00746284">
              <w:rPr>
                <w:sz w:val="24"/>
              </w:rPr>
              <w:t>руководители</w:t>
            </w:r>
          </w:p>
        </w:tc>
      </w:tr>
      <w:tr w:rsidR="003B5FF3" w:rsidTr="009154E8">
        <w:trPr>
          <w:trHeight w:val="1932"/>
        </w:trPr>
        <w:tc>
          <w:tcPr>
            <w:tcW w:w="4290" w:type="dxa"/>
          </w:tcPr>
          <w:p w:rsidR="003B5FF3" w:rsidRPr="00746284" w:rsidRDefault="003B5FF3" w:rsidP="00AD35AC">
            <w:pPr>
              <w:pStyle w:val="TableParagraph"/>
              <w:spacing w:line="240" w:lineRule="auto"/>
              <w:ind w:right="362"/>
              <w:rPr>
                <w:sz w:val="24"/>
              </w:rPr>
            </w:pPr>
            <w:r w:rsidRPr="00746284">
              <w:rPr>
                <w:sz w:val="24"/>
              </w:rPr>
              <w:t>Родительские собрания (тематические,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организационные, аналитические, итоговые,</w:t>
            </w:r>
            <w:r w:rsidRPr="00746284">
              <w:rPr>
                <w:spacing w:val="-57"/>
                <w:sz w:val="24"/>
              </w:rPr>
              <w:t xml:space="preserve"> </w:t>
            </w:r>
            <w:r w:rsidRPr="00746284">
              <w:rPr>
                <w:sz w:val="24"/>
              </w:rPr>
              <w:t>комбинированные, совместно с учителями-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предметниками, совместно с детьми),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проводимые в режиме обсуждения наиболее</w:t>
            </w:r>
            <w:r>
              <w:rPr>
                <w:sz w:val="24"/>
              </w:rPr>
              <w:t xml:space="preserve"> </w:t>
            </w:r>
            <w:r w:rsidRPr="00746284">
              <w:rPr>
                <w:spacing w:val="-57"/>
                <w:sz w:val="24"/>
              </w:rPr>
              <w:t xml:space="preserve"> </w:t>
            </w:r>
            <w:r w:rsidRPr="00746284">
              <w:rPr>
                <w:sz w:val="24"/>
              </w:rPr>
              <w:t>острых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проблем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обучения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воспитания</w:t>
            </w:r>
            <w:r>
              <w:rPr>
                <w:sz w:val="24"/>
              </w:rPr>
              <w:t xml:space="preserve"> </w:t>
            </w:r>
            <w:r w:rsidRPr="00746284">
              <w:rPr>
                <w:sz w:val="24"/>
              </w:rPr>
              <w:t>школьников.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 w:rsidRPr="00746284">
              <w:rPr>
                <w:sz w:val="24"/>
              </w:rPr>
              <w:t>Один раз в</w:t>
            </w:r>
            <w:r w:rsidRPr="00746284">
              <w:rPr>
                <w:spacing w:val="-57"/>
                <w:sz w:val="24"/>
              </w:rPr>
              <w:t xml:space="preserve"> </w:t>
            </w:r>
            <w:r w:rsidRPr="00746284">
              <w:rPr>
                <w:sz w:val="24"/>
              </w:rPr>
              <w:t>четверть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6" w:right="691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pacing w:val="-1"/>
                <w:sz w:val="24"/>
              </w:rPr>
              <w:t>руководители</w:t>
            </w:r>
          </w:p>
        </w:tc>
      </w:tr>
      <w:tr w:rsidR="003B5FF3" w:rsidTr="009154E8">
        <w:trPr>
          <w:trHeight w:val="1103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right="992"/>
              <w:rPr>
                <w:sz w:val="24"/>
              </w:rPr>
            </w:pPr>
            <w:r w:rsidRPr="00746284">
              <w:rPr>
                <w:sz w:val="24"/>
              </w:rPr>
              <w:t xml:space="preserve">Проведение экстренных родительских   </w:t>
            </w:r>
            <w:r w:rsidRPr="00746284">
              <w:rPr>
                <w:spacing w:val="-58"/>
                <w:sz w:val="24"/>
              </w:rPr>
              <w:t xml:space="preserve"> </w:t>
            </w:r>
            <w:r w:rsidRPr="00746284">
              <w:rPr>
                <w:sz w:val="24"/>
              </w:rPr>
              <w:t>собраний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ind w:left="105"/>
              <w:rPr>
                <w:sz w:val="24"/>
              </w:rPr>
            </w:pPr>
            <w:r w:rsidRPr="00746284">
              <w:rPr>
                <w:sz w:val="24"/>
              </w:rPr>
              <w:t>01.09.2023-</w:t>
            </w:r>
          </w:p>
          <w:p w:rsidR="003B5FF3" w:rsidRPr="00746284" w:rsidRDefault="003B5FF3" w:rsidP="00746284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 w:rsidRPr="00746284">
              <w:rPr>
                <w:sz w:val="24"/>
              </w:rPr>
              <w:t>25.05.2024</w:t>
            </w:r>
          </w:p>
          <w:p w:rsidR="003B5FF3" w:rsidRPr="00746284" w:rsidRDefault="003B5FF3" w:rsidP="00746284">
            <w:pPr>
              <w:pStyle w:val="TableParagraph"/>
              <w:spacing w:line="270" w:lineRule="atLeast"/>
              <w:ind w:left="105" w:right="302"/>
              <w:rPr>
                <w:sz w:val="24"/>
              </w:rPr>
            </w:pPr>
            <w:r w:rsidRPr="00746284">
              <w:rPr>
                <w:sz w:val="24"/>
              </w:rPr>
              <w:t>По мере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необходимости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6" w:right="691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pacing w:val="-1"/>
                <w:sz w:val="24"/>
              </w:rPr>
              <w:t>руководители</w:t>
            </w:r>
          </w:p>
        </w:tc>
      </w:tr>
      <w:tr w:rsidR="003B5FF3" w:rsidTr="009154E8">
        <w:trPr>
          <w:trHeight w:val="827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rPr>
                <w:sz w:val="24"/>
              </w:rPr>
            </w:pPr>
            <w:r w:rsidRPr="00746284">
              <w:rPr>
                <w:sz w:val="24"/>
              </w:rPr>
              <w:t>Проведений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заседаний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общешкольного</w:t>
            </w:r>
            <w:r w:rsidRPr="00746284">
              <w:rPr>
                <w:spacing w:val="-57"/>
                <w:sz w:val="24"/>
              </w:rPr>
              <w:t xml:space="preserve"> </w:t>
            </w:r>
            <w:r w:rsidRPr="00746284">
              <w:rPr>
                <w:sz w:val="24"/>
              </w:rPr>
              <w:t>родительского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комитета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5" w:right="393"/>
              <w:rPr>
                <w:sz w:val="24"/>
              </w:rPr>
            </w:pPr>
            <w:r w:rsidRPr="00746284">
              <w:rPr>
                <w:sz w:val="24"/>
              </w:rPr>
              <w:t>Сентябрь- май</w:t>
            </w:r>
            <w:r w:rsidRPr="00746284">
              <w:rPr>
                <w:spacing w:val="-57"/>
                <w:sz w:val="24"/>
              </w:rPr>
              <w:t xml:space="preserve">                                 </w:t>
            </w:r>
            <w:r w:rsidRPr="00746284">
              <w:rPr>
                <w:sz w:val="24"/>
              </w:rPr>
              <w:t>два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раза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в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год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6" w:right="247"/>
              <w:rPr>
                <w:sz w:val="24"/>
              </w:rPr>
            </w:pPr>
            <w:r w:rsidRPr="00746284">
              <w:rPr>
                <w:sz w:val="24"/>
              </w:rPr>
              <w:t>Зам. Директора по</w:t>
            </w:r>
            <w:r w:rsidRPr="00746284">
              <w:rPr>
                <w:spacing w:val="-58"/>
                <w:sz w:val="24"/>
              </w:rPr>
              <w:t xml:space="preserve"> </w:t>
            </w:r>
            <w:r w:rsidRPr="00746284">
              <w:rPr>
                <w:sz w:val="24"/>
              </w:rPr>
              <w:t>ВР,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классные</w:t>
            </w:r>
          </w:p>
          <w:p w:rsidR="003B5FF3" w:rsidRPr="00746284" w:rsidRDefault="003B5FF3" w:rsidP="00746284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 w:rsidRPr="00746284">
              <w:rPr>
                <w:sz w:val="24"/>
              </w:rPr>
              <w:t>руководители</w:t>
            </w:r>
          </w:p>
        </w:tc>
      </w:tr>
      <w:tr w:rsidR="003B5FF3" w:rsidTr="009154E8">
        <w:trPr>
          <w:trHeight w:val="1932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right="181"/>
              <w:rPr>
                <w:sz w:val="24"/>
              </w:rPr>
            </w:pPr>
            <w:r w:rsidRPr="00746284">
              <w:rPr>
                <w:sz w:val="24"/>
              </w:rPr>
              <w:t>Выбор родительского комитета и организация</w:t>
            </w:r>
            <w:r w:rsidRPr="00746284">
              <w:rPr>
                <w:spacing w:val="-58"/>
                <w:sz w:val="24"/>
              </w:rPr>
              <w:t xml:space="preserve"> </w:t>
            </w:r>
            <w:r w:rsidRPr="00746284">
              <w:rPr>
                <w:sz w:val="24"/>
              </w:rPr>
              <w:t>его работы (участвие в управлении школой и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решении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вопросов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воспитания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и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обучения</w:t>
            </w:r>
          </w:p>
          <w:p w:rsidR="003B5FF3" w:rsidRPr="00746284" w:rsidRDefault="003B5FF3" w:rsidP="00746284">
            <w:pPr>
              <w:pStyle w:val="TableParagraph"/>
              <w:spacing w:line="270" w:lineRule="atLeast"/>
              <w:ind w:right="425"/>
              <w:rPr>
                <w:sz w:val="24"/>
              </w:rPr>
            </w:pPr>
            <w:r w:rsidRPr="00746284">
              <w:rPr>
                <w:sz w:val="24"/>
              </w:rPr>
              <w:t>детей; вебинаров. Привлечение родителей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(законных представителей) к просмотру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вебинаров воспитательной направленности,</w:t>
            </w:r>
            <w:r w:rsidRPr="00746284">
              <w:rPr>
                <w:spacing w:val="-57"/>
                <w:sz w:val="24"/>
              </w:rPr>
              <w:t xml:space="preserve"> </w:t>
            </w:r>
            <w:r w:rsidRPr="00746284">
              <w:rPr>
                <w:sz w:val="24"/>
              </w:rPr>
              <w:t>Всероссийского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родительского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собрания)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ind w:left="105"/>
              <w:rPr>
                <w:sz w:val="24"/>
              </w:rPr>
            </w:pPr>
            <w:r w:rsidRPr="00746284">
              <w:rPr>
                <w:sz w:val="24"/>
              </w:rPr>
              <w:t>01.09.2023-</w:t>
            </w:r>
          </w:p>
          <w:p w:rsidR="003B5FF3" w:rsidRPr="00746284" w:rsidRDefault="003B5FF3" w:rsidP="00746284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 w:rsidRPr="00746284">
              <w:rPr>
                <w:sz w:val="24"/>
              </w:rPr>
              <w:t>25.05.2024</w:t>
            </w:r>
          </w:p>
          <w:p w:rsidR="003B5FF3" w:rsidRPr="00746284" w:rsidRDefault="003B5FF3" w:rsidP="00746284">
            <w:pPr>
              <w:pStyle w:val="TableParagraph"/>
              <w:spacing w:line="240" w:lineRule="auto"/>
              <w:ind w:left="105" w:right="775"/>
              <w:rPr>
                <w:sz w:val="24"/>
              </w:rPr>
            </w:pPr>
            <w:r w:rsidRPr="00746284">
              <w:rPr>
                <w:sz w:val="24"/>
              </w:rPr>
              <w:t>Один раз в</w:t>
            </w:r>
            <w:r w:rsidRPr="00746284">
              <w:rPr>
                <w:spacing w:val="-57"/>
                <w:sz w:val="24"/>
              </w:rPr>
              <w:t xml:space="preserve"> </w:t>
            </w:r>
            <w:r w:rsidRPr="00746284">
              <w:rPr>
                <w:sz w:val="24"/>
              </w:rPr>
              <w:t>четверть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6" w:right="691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pacing w:val="-1"/>
                <w:sz w:val="24"/>
              </w:rPr>
              <w:t>руководители</w:t>
            </w:r>
          </w:p>
        </w:tc>
      </w:tr>
      <w:tr w:rsidR="003B5FF3" w:rsidTr="009154E8">
        <w:trPr>
          <w:trHeight w:val="566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right="468"/>
              <w:rPr>
                <w:sz w:val="24"/>
              </w:rPr>
            </w:pPr>
            <w:r w:rsidRPr="00746284">
              <w:rPr>
                <w:sz w:val="24"/>
              </w:rPr>
              <w:t>Опрос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и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анкетирование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родителей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в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рамках</w:t>
            </w:r>
            <w:r w:rsidRPr="00746284">
              <w:rPr>
                <w:spacing w:val="-57"/>
                <w:sz w:val="24"/>
              </w:rPr>
              <w:t xml:space="preserve"> </w:t>
            </w:r>
            <w:r w:rsidRPr="00746284">
              <w:rPr>
                <w:sz w:val="24"/>
              </w:rPr>
              <w:t>независимой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оценки</w:t>
            </w:r>
            <w:r w:rsidRPr="00746284">
              <w:rPr>
                <w:spacing w:val="-5"/>
                <w:sz w:val="24"/>
              </w:rPr>
              <w:t xml:space="preserve"> </w:t>
            </w:r>
            <w:r w:rsidRPr="00746284">
              <w:rPr>
                <w:sz w:val="24"/>
              </w:rPr>
              <w:t>качества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образования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ind w:left="105"/>
              <w:rPr>
                <w:sz w:val="24"/>
              </w:rPr>
            </w:pPr>
            <w:r w:rsidRPr="00746284">
              <w:rPr>
                <w:sz w:val="24"/>
              </w:rPr>
              <w:t>Апрель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6" w:right="691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pacing w:val="-1"/>
                <w:sz w:val="24"/>
              </w:rPr>
              <w:t>руководители</w:t>
            </w:r>
          </w:p>
        </w:tc>
      </w:tr>
      <w:tr w:rsidR="003B5FF3" w:rsidTr="009154E8">
        <w:trPr>
          <w:trHeight w:val="563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right="101"/>
              <w:rPr>
                <w:sz w:val="24"/>
              </w:rPr>
            </w:pPr>
            <w:r w:rsidRPr="00746284">
              <w:rPr>
                <w:sz w:val="24"/>
              </w:rPr>
              <w:t>Анализ</w:t>
            </w:r>
            <w:r w:rsidRPr="00746284">
              <w:rPr>
                <w:spacing w:val="17"/>
                <w:sz w:val="24"/>
              </w:rPr>
              <w:t xml:space="preserve"> </w:t>
            </w:r>
            <w:r w:rsidRPr="00746284">
              <w:rPr>
                <w:sz w:val="24"/>
              </w:rPr>
              <w:t>активности</w:t>
            </w:r>
            <w:r w:rsidRPr="00746284">
              <w:rPr>
                <w:spacing w:val="16"/>
                <w:sz w:val="24"/>
              </w:rPr>
              <w:t xml:space="preserve"> </w:t>
            </w:r>
            <w:r w:rsidRPr="00746284">
              <w:rPr>
                <w:sz w:val="24"/>
              </w:rPr>
              <w:t>родителей</w:t>
            </w:r>
            <w:r w:rsidRPr="00746284">
              <w:rPr>
                <w:spacing w:val="18"/>
                <w:sz w:val="24"/>
              </w:rPr>
              <w:t xml:space="preserve"> </w:t>
            </w:r>
            <w:r w:rsidRPr="00746284">
              <w:rPr>
                <w:sz w:val="24"/>
              </w:rPr>
              <w:t>в</w:t>
            </w:r>
            <w:r w:rsidRPr="00746284">
              <w:rPr>
                <w:spacing w:val="15"/>
                <w:sz w:val="24"/>
              </w:rPr>
              <w:t xml:space="preserve"> </w:t>
            </w:r>
            <w:r w:rsidRPr="00746284">
              <w:rPr>
                <w:sz w:val="24"/>
              </w:rPr>
              <w:t>мероприятиях</w:t>
            </w:r>
            <w:r w:rsidRPr="00746284">
              <w:rPr>
                <w:spacing w:val="-57"/>
                <w:sz w:val="24"/>
              </w:rPr>
              <w:t xml:space="preserve"> </w:t>
            </w:r>
            <w:r w:rsidRPr="00746284">
              <w:rPr>
                <w:sz w:val="24"/>
              </w:rPr>
              <w:t>класса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и школы.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ind w:left="105"/>
              <w:rPr>
                <w:sz w:val="24"/>
              </w:rPr>
            </w:pPr>
            <w:r w:rsidRPr="00746284">
              <w:rPr>
                <w:sz w:val="24"/>
              </w:rPr>
              <w:t>Декабрь,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апрель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6" w:right="691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pacing w:val="-1"/>
                <w:sz w:val="24"/>
              </w:rPr>
              <w:t>руководители</w:t>
            </w:r>
          </w:p>
        </w:tc>
      </w:tr>
      <w:tr w:rsidR="003B5FF3" w:rsidTr="009154E8">
        <w:trPr>
          <w:trHeight w:val="827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tabs>
                <w:tab w:val="left" w:pos="1697"/>
                <w:tab w:val="left" w:pos="2601"/>
                <w:tab w:val="left" w:pos="2917"/>
                <w:tab w:val="left" w:pos="4351"/>
              </w:tabs>
              <w:spacing w:line="240" w:lineRule="auto"/>
              <w:ind w:right="100"/>
              <w:rPr>
                <w:sz w:val="24"/>
              </w:rPr>
            </w:pPr>
            <w:r>
              <w:rPr>
                <w:sz w:val="24"/>
              </w:rPr>
              <w:t>Родительские чаты в мессенджере</w:t>
            </w:r>
            <w:r w:rsidRPr="00746284">
              <w:rPr>
                <w:sz w:val="24"/>
              </w:rPr>
              <w:tab/>
              <w:t>группа</w:t>
            </w:r>
            <w:r w:rsidRPr="00746284">
              <w:rPr>
                <w:sz w:val="24"/>
              </w:rPr>
              <w:tab/>
              <w:t>в</w:t>
            </w:r>
            <w:r w:rsidRPr="00746284">
              <w:rPr>
                <w:sz w:val="24"/>
              </w:rPr>
              <w:tab/>
              <w:t>социальных</w:t>
            </w:r>
            <w:r w:rsidRPr="00746284">
              <w:rPr>
                <w:sz w:val="24"/>
              </w:rPr>
              <w:tab/>
            </w:r>
            <w:r w:rsidRPr="00746284">
              <w:rPr>
                <w:spacing w:val="-1"/>
                <w:sz w:val="24"/>
              </w:rPr>
              <w:t>сетях,</w:t>
            </w:r>
            <w:r w:rsidRPr="00746284">
              <w:rPr>
                <w:spacing w:val="-57"/>
                <w:sz w:val="24"/>
              </w:rPr>
              <w:t xml:space="preserve"> </w:t>
            </w:r>
            <w:r w:rsidRPr="00746284">
              <w:rPr>
                <w:sz w:val="24"/>
              </w:rPr>
              <w:t>оперативная</w:t>
            </w:r>
            <w:r w:rsidRPr="00746284">
              <w:rPr>
                <w:spacing w:val="45"/>
                <w:sz w:val="24"/>
              </w:rPr>
              <w:t xml:space="preserve"> </w:t>
            </w:r>
            <w:r w:rsidRPr="00746284">
              <w:rPr>
                <w:sz w:val="24"/>
              </w:rPr>
              <w:t>связь</w:t>
            </w:r>
            <w:r w:rsidRPr="00746284">
              <w:rPr>
                <w:spacing w:val="44"/>
                <w:sz w:val="24"/>
              </w:rPr>
              <w:t xml:space="preserve"> </w:t>
            </w:r>
            <w:r w:rsidRPr="00746284">
              <w:rPr>
                <w:sz w:val="24"/>
              </w:rPr>
              <w:t>с</w:t>
            </w:r>
            <w:r w:rsidRPr="00746284">
              <w:rPr>
                <w:spacing w:val="42"/>
                <w:sz w:val="24"/>
              </w:rPr>
              <w:t xml:space="preserve"> </w:t>
            </w:r>
            <w:r w:rsidRPr="00746284">
              <w:rPr>
                <w:sz w:val="24"/>
              </w:rPr>
              <w:t>родителями</w:t>
            </w:r>
            <w:r w:rsidRPr="00746284">
              <w:rPr>
                <w:spacing w:val="46"/>
                <w:sz w:val="24"/>
              </w:rPr>
              <w:t xml:space="preserve"> </w:t>
            </w:r>
            <w:r w:rsidRPr="00746284">
              <w:rPr>
                <w:sz w:val="24"/>
              </w:rPr>
              <w:t>в</w:t>
            </w:r>
            <w:r w:rsidRPr="00746284">
              <w:rPr>
                <w:spacing w:val="45"/>
                <w:sz w:val="24"/>
              </w:rPr>
              <w:t xml:space="preserve"> </w:t>
            </w:r>
            <w:r w:rsidRPr="00746284">
              <w:rPr>
                <w:sz w:val="24"/>
              </w:rPr>
              <w:t>режиме</w:t>
            </w:r>
          </w:p>
          <w:p w:rsidR="003B5FF3" w:rsidRPr="00746284" w:rsidRDefault="003B5FF3" w:rsidP="00746284">
            <w:pPr>
              <w:pStyle w:val="TableParagraph"/>
              <w:spacing w:line="269" w:lineRule="exact"/>
              <w:rPr>
                <w:sz w:val="24"/>
              </w:rPr>
            </w:pP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ind w:left="105"/>
              <w:rPr>
                <w:sz w:val="24"/>
              </w:rPr>
            </w:pPr>
            <w:r w:rsidRPr="00746284">
              <w:rPr>
                <w:sz w:val="24"/>
              </w:rPr>
              <w:t>В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течение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года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6" w:right="691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pacing w:val="-1"/>
                <w:sz w:val="24"/>
              </w:rPr>
              <w:t>руководители</w:t>
            </w:r>
          </w:p>
        </w:tc>
      </w:tr>
      <w:tr w:rsidR="003B5FF3" w:rsidTr="009154E8">
        <w:trPr>
          <w:trHeight w:val="565"/>
        </w:trPr>
        <w:tc>
          <w:tcPr>
            <w:tcW w:w="4290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Индивидуальные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беседы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с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родителями.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 w:rsidRPr="00746284">
              <w:rPr>
                <w:sz w:val="24"/>
              </w:rPr>
              <w:t>В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течение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года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6" w:right="691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pacing w:val="-1"/>
                <w:sz w:val="24"/>
              </w:rPr>
              <w:t>руководители</w:t>
            </w:r>
          </w:p>
        </w:tc>
      </w:tr>
      <w:tr w:rsidR="003B5FF3" w:rsidTr="009154E8">
        <w:trPr>
          <w:trHeight w:val="564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63" w:lineRule="exact"/>
              <w:rPr>
                <w:sz w:val="24"/>
              </w:rPr>
            </w:pPr>
            <w:r w:rsidRPr="00746284">
              <w:rPr>
                <w:sz w:val="24"/>
              </w:rPr>
              <w:t>Посещение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семьей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на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дому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 w:rsidRPr="00746284">
              <w:rPr>
                <w:sz w:val="24"/>
              </w:rPr>
              <w:t>В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течение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года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6" w:right="691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pacing w:val="-1"/>
                <w:sz w:val="24"/>
              </w:rPr>
              <w:t>руководители</w:t>
            </w:r>
          </w:p>
        </w:tc>
      </w:tr>
      <w:tr w:rsidR="003B5FF3" w:rsidTr="009154E8">
        <w:trPr>
          <w:trHeight w:val="827"/>
        </w:trPr>
        <w:tc>
          <w:tcPr>
            <w:tcW w:w="4290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Совместные</w:t>
            </w:r>
            <w:r w:rsidRPr="00746284">
              <w:rPr>
                <w:spacing w:val="-5"/>
                <w:sz w:val="24"/>
              </w:rPr>
              <w:t xml:space="preserve"> </w:t>
            </w:r>
            <w:r w:rsidRPr="00746284">
              <w:rPr>
                <w:sz w:val="24"/>
              </w:rPr>
              <w:t>дела.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Организация</w:t>
            </w:r>
            <w:r w:rsidRPr="00746284">
              <w:rPr>
                <w:spacing w:val="-6"/>
                <w:sz w:val="24"/>
              </w:rPr>
              <w:t xml:space="preserve"> </w:t>
            </w:r>
            <w:r w:rsidRPr="00746284">
              <w:rPr>
                <w:sz w:val="24"/>
              </w:rPr>
              <w:t>на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базе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класса</w:t>
            </w:r>
          </w:p>
          <w:p w:rsidR="003B5FF3" w:rsidRPr="00746284" w:rsidRDefault="003B5FF3" w:rsidP="00746284">
            <w:pPr>
              <w:pStyle w:val="TableParagraph"/>
              <w:spacing w:line="270" w:lineRule="atLeast"/>
              <w:ind w:right="523"/>
              <w:rPr>
                <w:sz w:val="24"/>
              </w:rPr>
            </w:pPr>
            <w:r w:rsidRPr="00746284">
              <w:rPr>
                <w:sz w:val="24"/>
              </w:rPr>
              <w:t>семейных праздников, конкурсов,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соревнований,</w:t>
            </w:r>
            <w:r w:rsidRPr="00746284">
              <w:rPr>
                <w:spacing w:val="-5"/>
                <w:sz w:val="24"/>
              </w:rPr>
              <w:t xml:space="preserve"> </w:t>
            </w:r>
            <w:r w:rsidRPr="00746284">
              <w:rPr>
                <w:sz w:val="24"/>
              </w:rPr>
              <w:t>направленных</w:t>
            </w:r>
            <w:r w:rsidRPr="00746284">
              <w:rPr>
                <w:spacing w:val="-5"/>
                <w:sz w:val="24"/>
              </w:rPr>
              <w:t xml:space="preserve"> </w:t>
            </w:r>
            <w:r w:rsidRPr="00746284">
              <w:rPr>
                <w:sz w:val="24"/>
              </w:rPr>
              <w:t>на</w:t>
            </w:r>
            <w:r w:rsidRPr="00746284">
              <w:rPr>
                <w:spacing w:val="-5"/>
                <w:sz w:val="24"/>
              </w:rPr>
              <w:t xml:space="preserve"> </w:t>
            </w:r>
            <w:r w:rsidRPr="00746284">
              <w:rPr>
                <w:sz w:val="24"/>
              </w:rPr>
              <w:t>сплочение семьи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и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школы.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 w:rsidRPr="00746284">
              <w:rPr>
                <w:sz w:val="24"/>
              </w:rPr>
              <w:t>В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течение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года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6" w:right="691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pacing w:val="-1"/>
                <w:sz w:val="24"/>
              </w:rPr>
              <w:t>руководители</w:t>
            </w:r>
          </w:p>
        </w:tc>
      </w:tr>
      <w:tr w:rsidR="003B5FF3" w:rsidTr="009154E8">
        <w:trPr>
          <w:trHeight w:val="1103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63" w:lineRule="exact"/>
              <w:rPr>
                <w:sz w:val="24"/>
              </w:rPr>
            </w:pPr>
            <w:r w:rsidRPr="00746284">
              <w:rPr>
                <w:sz w:val="24"/>
              </w:rPr>
              <w:t>Работа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с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неблагополучными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семьями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 w:rsidRPr="00746284">
              <w:rPr>
                <w:sz w:val="24"/>
              </w:rPr>
              <w:t>В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течение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года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6" w:right="809"/>
              <w:rPr>
                <w:sz w:val="24"/>
              </w:rPr>
            </w:pPr>
            <w:r w:rsidRPr="00746284">
              <w:rPr>
                <w:sz w:val="24"/>
              </w:rPr>
              <w:t>Социальный</w:t>
            </w:r>
            <w:r w:rsidRPr="00746284">
              <w:rPr>
                <w:spacing w:val="-57"/>
                <w:sz w:val="24"/>
              </w:rPr>
              <w:t xml:space="preserve"> </w:t>
            </w:r>
            <w:r w:rsidRPr="00746284">
              <w:rPr>
                <w:sz w:val="24"/>
              </w:rPr>
              <w:t>педагог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Классные</w:t>
            </w:r>
          </w:p>
          <w:p w:rsidR="003B5FF3" w:rsidRPr="00746284" w:rsidRDefault="003B5FF3" w:rsidP="00746284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 w:rsidRPr="00746284">
              <w:rPr>
                <w:sz w:val="24"/>
              </w:rPr>
              <w:t>руководители</w:t>
            </w:r>
          </w:p>
        </w:tc>
      </w:tr>
      <w:tr w:rsidR="003B5FF3" w:rsidTr="00746284">
        <w:trPr>
          <w:trHeight w:val="275"/>
        </w:trPr>
        <w:tc>
          <w:tcPr>
            <w:tcW w:w="10490" w:type="dxa"/>
            <w:gridSpan w:val="4"/>
          </w:tcPr>
          <w:p w:rsidR="003B5FF3" w:rsidRPr="00746284" w:rsidRDefault="003B5FF3" w:rsidP="00746284">
            <w:pPr>
              <w:pStyle w:val="TableParagraph"/>
              <w:spacing w:line="256" w:lineRule="exact"/>
              <w:ind w:left="1798" w:right="1796"/>
              <w:jc w:val="center"/>
              <w:rPr>
                <w:b/>
                <w:sz w:val="24"/>
              </w:rPr>
            </w:pPr>
            <w:r w:rsidRPr="00746284">
              <w:rPr>
                <w:b/>
                <w:sz w:val="24"/>
              </w:rPr>
              <w:t>Внеурочная</w:t>
            </w:r>
            <w:r w:rsidRPr="00746284">
              <w:rPr>
                <w:b/>
                <w:spacing w:val="-3"/>
                <w:sz w:val="24"/>
              </w:rPr>
              <w:t xml:space="preserve"> </w:t>
            </w:r>
            <w:r w:rsidRPr="00746284">
              <w:rPr>
                <w:b/>
                <w:sz w:val="24"/>
              </w:rPr>
              <w:t>деятельность</w:t>
            </w:r>
          </w:p>
        </w:tc>
      </w:tr>
      <w:tr w:rsidR="003B5FF3" w:rsidTr="009154E8">
        <w:trPr>
          <w:trHeight w:val="566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67" w:lineRule="exact"/>
              <w:rPr>
                <w:b/>
                <w:sz w:val="24"/>
              </w:rPr>
            </w:pPr>
            <w:r w:rsidRPr="00746284">
              <w:rPr>
                <w:b/>
                <w:sz w:val="24"/>
              </w:rPr>
              <w:t>Название</w:t>
            </w:r>
            <w:r w:rsidRPr="00746284">
              <w:rPr>
                <w:b/>
                <w:spacing w:val="-2"/>
                <w:sz w:val="24"/>
              </w:rPr>
              <w:t xml:space="preserve"> </w:t>
            </w:r>
            <w:r w:rsidRPr="00746284">
              <w:rPr>
                <w:b/>
                <w:sz w:val="24"/>
              </w:rPr>
              <w:t>курса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67" w:lineRule="exact"/>
              <w:rPr>
                <w:b/>
                <w:sz w:val="24"/>
              </w:rPr>
            </w:pPr>
            <w:r w:rsidRPr="00746284">
              <w:rPr>
                <w:b/>
                <w:sz w:val="24"/>
              </w:rPr>
              <w:t>классы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right="154"/>
              <w:rPr>
                <w:b/>
                <w:sz w:val="24"/>
              </w:rPr>
            </w:pPr>
            <w:r w:rsidRPr="00746284">
              <w:rPr>
                <w:b/>
                <w:sz w:val="24"/>
              </w:rPr>
              <w:t>Кол-во</w:t>
            </w:r>
            <w:r w:rsidRPr="00746284">
              <w:rPr>
                <w:b/>
                <w:spacing w:val="1"/>
                <w:sz w:val="24"/>
              </w:rPr>
              <w:t xml:space="preserve"> </w:t>
            </w:r>
            <w:r w:rsidRPr="00746284">
              <w:rPr>
                <w:b/>
                <w:sz w:val="24"/>
              </w:rPr>
              <w:t>часов</w:t>
            </w:r>
            <w:r w:rsidRPr="00746284">
              <w:rPr>
                <w:b/>
                <w:spacing w:val="43"/>
                <w:sz w:val="24"/>
              </w:rPr>
              <w:t xml:space="preserve"> </w:t>
            </w:r>
            <w:r w:rsidRPr="00746284">
              <w:rPr>
                <w:b/>
                <w:sz w:val="24"/>
              </w:rPr>
              <w:t>в неделю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67" w:lineRule="exact"/>
              <w:ind w:left="106"/>
              <w:rPr>
                <w:b/>
                <w:sz w:val="24"/>
              </w:rPr>
            </w:pPr>
            <w:r w:rsidRPr="00746284">
              <w:rPr>
                <w:b/>
                <w:sz w:val="24"/>
              </w:rPr>
              <w:t>Ответственный</w:t>
            </w:r>
          </w:p>
        </w:tc>
      </w:tr>
      <w:tr w:rsidR="003B5FF3" w:rsidTr="009154E8">
        <w:trPr>
          <w:trHeight w:val="244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63" w:lineRule="exact"/>
              <w:rPr>
                <w:color w:val="FF0000"/>
                <w:sz w:val="24"/>
              </w:rPr>
            </w:pPr>
            <w:r w:rsidRPr="00C1479E">
              <w:t>Разговор о важном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63" w:lineRule="exact"/>
              <w:rPr>
                <w:color w:val="000000"/>
                <w:sz w:val="24"/>
              </w:rPr>
            </w:pPr>
            <w:r w:rsidRPr="00746284">
              <w:rPr>
                <w:color w:val="000000"/>
                <w:sz w:val="24"/>
              </w:rPr>
              <w:t>5-9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spacing w:line="263" w:lineRule="exact"/>
              <w:jc w:val="center"/>
              <w:rPr>
                <w:color w:val="000000"/>
                <w:sz w:val="24"/>
              </w:rPr>
            </w:pPr>
            <w:r w:rsidRPr="00746284">
              <w:rPr>
                <w:color w:val="000000"/>
                <w:sz w:val="24"/>
              </w:rPr>
              <w:t>1</w:t>
            </w:r>
          </w:p>
        </w:tc>
        <w:tc>
          <w:tcPr>
            <w:tcW w:w="2693" w:type="dxa"/>
          </w:tcPr>
          <w:p w:rsidR="003B5FF3" w:rsidRPr="00746284" w:rsidRDefault="003B5FF3" w:rsidP="006C5282">
            <w:pPr>
              <w:pStyle w:val="TableParagraph"/>
              <w:spacing w:line="263" w:lineRule="exact"/>
              <w:ind w:left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 </w:t>
            </w:r>
            <w:r w:rsidRPr="00746284"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3B5FF3" w:rsidTr="009154E8">
        <w:trPr>
          <w:trHeight w:val="244"/>
        </w:trPr>
        <w:tc>
          <w:tcPr>
            <w:tcW w:w="4290" w:type="dxa"/>
          </w:tcPr>
          <w:p w:rsidR="003B5FF3" w:rsidRPr="004D2C07" w:rsidRDefault="003B5FF3" w:rsidP="0096391C">
            <w:pPr>
              <w:pStyle w:val="TableParagraph"/>
            </w:pPr>
            <w:r w:rsidRPr="00491ABA">
              <w:t>Профминимум</w:t>
            </w:r>
          </w:p>
        </w:tc>
        <w:tc>
          <w:tcPr>
            <w:tcW w:w="1664" w:type="dxa"/>
          </w:tcPr>
          <w:p w:rsidR="003B5FF3" w:rsidRPr="00746284" w:rsidRDefault="003B5FF3" w:rsidP="0096391C">
            <w:pPr>
              <w:pStyle w:val="TableParagraph"/>
              <w:rPr>
                <w:color w:val="000000"/>
                <w:sz w:val="24"/>
              </w:rPr>
            </w:pPr>
            <w:r w:rsidRPr="00746284">
              <w:rPr>
                <w:color w:val="000000"/>
                <w:sz w:val="24"/>
              </w:rPr>
              <w:t>6-9</w:t>
            </w:r>
          </w:p>
        </w:tc>
        <w:tc>
          <w:tcPr>
            <w:tcW w:w="1843" w:type="dxa"/>
          </w:tcPr>
          <w:p w:rsidR="003B5FF3" w:rsidRPr="00746284" w:rsidRDefault="003B5FF3" w:rsidP="0096391C">
            <w:pPr>
              <w:pStyle w:val="TableParagraph"/>
              <w:jc w:val="center"/>
              <w:rPr>
                <w:color w:val="000000"/>
                <w:sz w:val="24"/>
              </w:rPr>
            </w:pPr>
            <w:r w:rsidRPr="00746284">
              <w:rPr>
                <w:color w:val="000000"/>
                <w:sz w:val="24"/>
              </w:rPr>
              <w:t>1</w:t>
            </w:r>
          </w:p>
        </w:tc>
        <w:tc>
          <w:tcPr>
            <w:tcW w:w="2693" w:type="dxa"/>
          </w:tcPr>
          <w:p w:rsidR="003B5FF3" w:rsidRPr="00746284" w:rsidRDefault="003B5FF3" w:rsidP="006C5282">
            <w:pPr>
              <w:pStyle w:val="TableParagraph"/>
              <w:spacing w:line="269" w:lineRule="exact"/>
              <w:ind w:left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 </w:t>
            </w:r>
            <w:r w:rsidRPr="00746284"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3B5FF3" w:rsidTr="009154E8">
        <w:trPr>
          <w:trHeight w:val="283"/>
        </w:trPr>
        <w:tc>
          <w:tcPr>
            <w:tcW w:w="4290" w:type="dxa"/>
          </w:tcPr>
          <w:p w:rsidR="003B5FF3" w:rsidRPr="009154E8" w:rsidRDefault="003B5FF3" w:rsidP="009154E8">
            <w:pPr>
              <w:pStyle w:val="TableParagraph"/>
              <w:ind w:left="0"/>
              <w:rPr>
                <w:sz w:val="24"/>
              </w:rPr>
            </w:pPr>
            <w:r w:rsidRPr="009154E8">
              <w:rPr>
                <w:sz w:val="24"/>
              </w:rPr>
              <w:t>Мой выбор профессии</w:t>
            </w:r>
          </w:p>
        </w:tc>
        <w:tc>
          <w:tcPr>
            <w:tcW w:w="1664" w:type="dxa"/>
          </w:tcPr>
          <w:p w:rsidR="003B5FF3" w:rsidRPr="00746284" w:rsidRDefault="003B5FF3" w:rsidP="006A2158">
            <w:pPr>
              <w:pStyle w:val="TableParagrap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7-9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693" w:type="dxa"/>
          </w:tcPr>
          <w:p w:rsidR="003B5FF3" w:rsidRPr="00746284" w:rsidRDefault="003B5FF3" w:rsidP="009154E8">
            <w:pPr>
              <w:pStyle w:val="TableParagraph"/>
              <w:spacing w:line="240" w:lineRule="auto"/>
              <w:ind w:left="0" w:right="691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 Вычегжанина О.Н</w:t>
            </w:r>
          </w:p>
        </w:tc>
      </w:tr>
      <w:tr w:rsidR="003B5FF3" w:rsidTr="009154E8">
        <w:trPr>
          <w:trHeight w:val="551"/>
        </w:trPr>
        <w:tc>
          <w:tcPr>
            <w:tcW w:w="4290" w:type="dxa"/>
          </w:tcPr>
          <w:p w:rsidR="003B5FF3" w:rsidRPr="00746284" w:rsidRDefault="003B5FF3" w:rsidP="009154E8">
            <w:pPr>
              <w:pStyle w:val="TableParagraph"/>
              <w:ind w:left="0"/>
              <w:rPr>
                <w:color w:val="FF0000"/>
                <w:sz w:val="24"/>
              </w:rPr>
            </w:pPr>
            <w:r>
              <w:t>Функциональная</w:t>
            </w:r>
            <w:r w:rsidRPr="009C7154">
              <w:t xml:space="preserve"> грамотность</w:t>
            </w:r>
          </w:p>
        </w:tc>
        <w:tc>
          <w:tcPr>
            <w:tcW w:w="1664" w:type="dxa"/>
          </w:tcPr>
          <w:p w:rsidR="003B5FF3" w:rsidRPr="00746284" w:rsidRDefault="003B5FF3" w:rsidP="006A2158">
            <w:pPr>
              <w:pStyle w:val="TableParagrap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5-8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color w:val="000000"/>
                <w:sz w:val="24"/>
              </w:rPr>
            </w:pPr>
            <w:r w:rsidRPr="00746284">
              <w:rPr>
                <w:color w:val="000000"/>
                <w:sz w:val="24"/>
              </w:rPr>
              <w:t>1</w:t>
            </w:r>
          </w:p>
        </w:tc>
        <w:tc>
          <w:tcPr>
            <w:tcW w:w="2693" w:type="dxa"/>
          </w:tcPr>
          <w:p w:rsidR="003B5FF3" w:rsidRPr="00746284" w:rsidRDefault="003B5FF3" w:rsidP="009154E8">
            <w:pPr>
              <w:pStyle w:val="TableParagraph"/>
              <w:spacing w:line="269" w:lineRule="exact"/>
              <w:ind w:left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 Вычегжанина О.Н</w:t>
            </w:r>
          </w:p>
        </w:tc>
      </w:tr>
      <w:tr w:rsidR="003B5FF3" w:rsidTr="009154E8">
        <w:trPr>
          <w:trHeight w:val="551"/>
        </w:trPr>
        <w:tc>
          <w:tcPr>
            <w:tcW w:w="4290" w:type="dxa"/>
          </w:tcPr>
          <w:p w:rsidR="003B5FF3" w:rsidRDefault="003B5FF3" w:rsidP="009154E8">
            <w:pPr>
              <w:pStyle w:val="TableParagraph"/>
              <w:ind w:left="0"/>
            </w:pPr>
            <w:r>
              <w:t>Волейбол</w:t>
            </w:r>
          </w:p>
        </w:tc>
        <w:tc>
          <w:tcPr>
            <w:tcW w:w="1664" w:type="dxa"/>
          </w:tcPr>
          <w:p w:rsidR="003B5FF3" w:rsidRDefault="003B5FF3" w:rsidP="006A2158">
            <w:pPr>
              <w:pStyle w:val="TableParagrap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2693" w:type="dxa"/>
          </w:tcPr>
          <w:p w:rsidR="003B5FF3" w:rsidRDefault="003B5FF3" w:rsidP="009154E8">
            <w:pPr>
              <w:pStyle w:val="TableParagraph"/>
              <w:spacing w:line="269" w:lineRule="exact"/>
              <w:ind w:left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 Забродина С.В.</w:t>
            </w:r>
          </w:p>
        </w:tc>
      </w:tr>
      <w:tr w:rsidR="003B5FF3" w:rsidTr="009154E8">
        <w:trPr>
          <w:trHeight w:val="551"/>
        </w:trPr>
        <w:tc>
          <w:tcPr>
            <w:tcW w:w="4290" w:type="dxa"/>
          </w:tcPr>
          <w:p w:rsidR="003B5FF3" w:rsidRPr="004D2C07" w:rsidRDefault="003B5FF3" w:rsidP="004D2C07">
            <w:pPr>
              <w:pStyle w:val="TableParagraph"/>
            </w:pPr>
            <w:r>
              <w:t>Тропинка в профессию</w:t>
            </w:r>
          </w:p>
        </w:tc>
        <w:tc>
          <w:tcPr>
            <w:tcW w:w="1664" w:type="dxa"/>
          </w:tcPr>
          <w:p w:rsidR="003B5FF3" w:rsidRPr="00746284" w:rsidRDefault="003B5FF3" w:rsidP="004D2C07">
            <w:pPr>
              <w:pStyle w:val="TableParagrap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5-6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693" w:type="dxa"/>
          </w:tcPr>
          <w:p w:rsidR="003B5FF3" w:rsidRPr="00746284" w:rsidRDefault="003B5FF3" w:rsidP="006C5282">
            <w:pPr>
              <w:pStyle w:val="TableParagraph"/>
              <w:spacing w:line="269" w:lineRule="exact"/>
              <w:ind w:left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 Вычегжанина О.Н</w:t>
            </w:r>
          </w:p>
        </w:tc>
      </w:tr>
      <w:tr w:rsidR="003B5FF3" w:rsidTr="009154E8">
        <w:trPr>
          <w:trHeight w:val="210"/>
        </w:trPr>
        <w:tc>
          <w:tcPr>
            <w:tcW w:w="4290" w:type="dxa"/>
          </w:tcPr>
          <w:p w:rsidR="003B5FF3" w:rsidRPr="00746284" w:rsidRDefault="003B5FF3" w:rsidP="006A2158">
            <w:pPr>
              <w:pStyle w:val="TableParagrap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Краеведение</w:t>
            </w:r>
          </w:p>
        </w:tc>
        <w:tc>
          <w:tcPr>
            <w:tcW w:w="1664" w:type="dxa"/>
          </w:tcPr>
          <w:p w:rsidR="003B5FF3" w:rsidRPr="00746284" w:rsidRDefault="003B5FF3" w:rsidP="006A2158">
            <w:pPr>
              <w:pStyle w:val="TableParagrap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5-8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2693" w:type="dxa"/>
          </w:tcPr>
          <w:p w:rsidR="003B5FF3" w:rsidRPr="00746284" w:rsidRDefault="003B5FF3" w:rsidP="006C5282">
            <w:pPr>
              <w:pStyle w:val="TableParagraph"/>
              <w:spacing w:line="269" w:lineRule="exact"/>
              <w:ind w:left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 Вычегжанина О.Н</w:t>
            </w:r>
          </w:p>
        </w:tc>
      </w:tr>
      <w:tr w:rsidR="003B5FF3" w:rsidTr="009154E8">
        <w:trPr>
          <w:trHeight w:val="551"/>
        </w:trPr>
        <w:tc>
          <w:tcPr>
            <w:tcW w:w="4290" w:type="dxa"/>
          </w:tcPr>
          <w:p w:rsidR="003B5FF3" w:rsidRPr="00746284" w:rsidRDefault="003B5FF3" w:rsidP="006A2158">
            <w:pPr>
              <w:pStyle w:val="TableParagrap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Своими руками</w:t>
            </w:r>
          </w:p>
        </w:tc>
        <w:tc>
          <w:tcPr>
            <w:tcW w:w="1664" w:type="dxa"/>
          </w:tcPr>
          <w:p w:rsidR="003B5FF3" w:rsidRPr="00746284" w:rsidRDefault="003B5FF3" w:rsidP="006A2158">
            <w:pPr>
              <w:pStyle w:val="TableParagrap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5-6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2693" w:type="dxa"/>
          </w:tcPr>
          <w:p w:rsidR="003B5FF3" w:rsidRPr="00746284" w:rsidRDefault="003B5FF3" w:rsidP="006C5282">
            <w:pPr>
              <w:pStyle w:val="TableParagraph"/>
              <w:spacing w:line="269" w:lineRule="exact"/>
              <w:ind w:left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 Вычегжанина О.Н</w:t>
            </w:r>
          </w:p>
        </w:tc>
      </w:tr>
      <w:tr w:rsidR="003B5FF3" w:rsidTr="00746284">
        <w:trPr>
          <w:trHeight w:val="275"/>
        </w:trPr>
        <w:tc>
          <w:tcPr>
            <w:tcW w:w="10490" w:type="dxa"/>
            <w:gridSpan w:val="4"/>
          </w:tcPr>
          <w:p w:rsidR="003B5FF3" w:rsidRPr="00746284" w:rsidRDefault="003B5FF3" w:rsidP="00746284">
            <w:pPr>
              <w:pStyle w:val="TableParagraph"/>
              <w:spacing w:line="256" w:lineRule="exact"/>
              <w:ind w:left="1798" w:right="1795"/>
              <w:jc w:val="center"/>
              <w:rPr>
                <w:b/>
                <w:sz w:val="24"/>
              </w:rPr>
            </w:pPr>
            <w:r w:rsidRPr="00746284">
              <w:rPr>
                <w:b/>
                <w:sz w:val="24"/>
              </w:rPr>
              <w:t>Модуль «Самоуправление»</w:t>
            </w:r>
          </w:p>
        </w:tc>
      </w:tr>
      <w:tr w:rsidR="003B5FF3" w:rsidTr="009154E8">
        <w:trPr>
          <w:trHeight w:val="278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746284">
              <w:rPr>
                <w:b/>
                <w:sz w:val="24"/>
              </w:rPr>
              <w:t>Дела,</w:t>
            </w:r>
            <w:r w:rsidRPr="00746284">
              <w:rPr>
                <w:b/>
                <w:spacing w:val="-3"/>
                <w:sz w:val="24"/>
              </w:rPr>
              <w:t xml:space="preserve"> </w:t>
            </w:r>
            <w:r w:rsidRPr="00746284">
              <w:rPr>
                <w:b/>
                <w:sz w:val="24"/>
              </w:rPr>
              <w:t>события,</w:t>
            </w:r>
            <w:r w:rsidRPr="00746284">
              <w:rPr>
                <w:b/>
                <w:spacing w:val="-2"/>
                <w:sz w:val="24"/>
              </w:rPr>
              <w:t xml:space="preserve"> </w:t>
            </w:r>
            <w:r w:rsidRPr="00746284">
              <w:rPr>
                <w:b/>
                <w:sz w:val="24"/>
              </w:rPr>
              <w:t>мероприятия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746284">
              <w:rPr>
                <w:b/>
                <w:sz w:val="24"/>
              </w:rPr>
              <w:t>Дата</w:t>
            </w:r>
            <w:r w:rsidRPr="00746284">
              <w:rPr>
                <w:b/>
                <w:spacing w:val="-2"/>
                <w:sz w:val="24"/>
              </w:rPr>
              <w:t xml:space="preserve"> </w:t>
            </w:r>
            <w:r w:rsidRPr="00746284">
              <w:rPr>
                <w:b/>
                <w:sz w:val="24"/>
              </w:rPr>
              <w:t>/время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746284">
              <w:rPr>
                <w:b/>
                <w:sz w:val="24"/>
              </w:rPr>
              <w:t>Класс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58" w:lineRule="exact"/>
              <w:ind w:left="106"/>
              <w:rPr>
                <w:b/>
                <w:sz w:val="24"/>
              </w:rPr>
            </w:pPr>
            <w:r w:rsidRPr="00746284">
              <w:rPr>
                <w:b/>
                <w:sz w:val="24"/>
              </w:rPr>
              <w:t>Ответственный</w:t>
            </w:r>
          </w:p>
        </w:tc>
      </w:tr>
      <w:tr w:rsidR="003B5FF3" w:rsidTr="009154E8">
        <w:trPr>
          <w:trHeight w:val="566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right="762"/>
              <w:rPr>
                <w:sz w:val="24"/>
              </w:rPr>
            </w:pPr>
            <w:r w:rsidRPr="00746284">
              <w:rPr>
                <w:sz w:val="24"/>
              </w:rPr>
              <w:t>Деятельность выборного школьного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ученического</w:t>
            </w:r>
            <w:r w:rsidRPr="00746284">
              <w:rPr>
                <w:spacing w:val="-5"/>
                <w:sz w:val="24"/>
              </w:rPr>
              <w:t xml:space="preserve"> </w:t>
            </w:r>
            <w:r w:rsidRPr="00746284">
              <w:rPr>
                <w:sz w:val="24"/>
              </w:rPr>
              <w:t>Совета</w:t>
            </w:r>
            <w:r w:rsidRPr="00746284">
              <w:rPr>
                <w:spacing w:val="-5"/>
                <w:sz w:val="24"/>
              </w:rPr>
              <w:t xml:space="preserve"> </w:t>
            </w:r>
          </w:p>
        </w:tc>
        <w:tc>
          <w:tcPr>
            <w:tcW w:w="1664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01.09.2023-</w:t>
            </w:r>
          </w:p>
          <w:p w:rsidR="003B5FF3" w:rsidRPr="00746284" w:rsidRDefault="003B5FF3" w:rsidP="00746284">
            <w:pPr>
              <w:pStyle w:val="TableParagraph"/>
              <w:spacing w:line="240" w:lineRule="auto"/>
              <w:rPr>
                <w:sz w:val="24"/>
              </w:rPr>
            </w:pPr>
            <w:r w:rsidRPr="00746284">
              <w:rPr>
                <w:sz w:val="24"/>
              </w:rPr>
              <w:t>25.05.2024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6" w:right="691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pacing w:val="-1"/>
                <w:sz w:val="24"/>
              </w:rPr>
              <w:t>руководители</w:t>
            </w:r>
          </w:p>
        </w:tc>
      </w:tr>
      <w:tr w:rsidR="003B5FF3" w:rsidTr="009154E8">
        <w:trPr>
          <w:trHeight w:val="5112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right="307"/>
              <w:rPr>
                <w:sz w:val="24"/>
              </w:rPr>
            </w:pPr>
            <w:r w:rsidRPr="00746284">
              <w:rPr>
                <w:sz w:val="24"/>
              </w:rPr>
              <w:t>через деятельность выборных органов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самоуправления, отвечающих за различные</w:t>
            </w:r>
            <w:r w:rsidRPr="00746284">
              <w:rPr>
                <w:spacing w:val="-58"/>
                <w:sz w:val="24"/>
              </w:rPr>
              <w:t xml:space="preserve"> </w:t>
            </w:r>
            <w:r w:rsidRPr="00746284">
              <w:rPr>
                <w:sz w:val="24"/>
              </w:rPr>
              <w:t>направления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работы класса:</w:t>
            </w:r>
          </w:p>
          <w:p w:rsidR="003B5FF3" w:rsidRPr="00746284" w:rsidRDefault="003B5FF3" w:rsidP="00746284">
            <w:pPr>
              <w:pStyle w:val="TableParagraph"/>
              <w:numPr>
                <w:ilvl w:val="0"/>
                <w:numId w:val="1"/>
              </w:numPr>
              <w:tabs>
                <w:tab w:val="left" w:pos="301"/>
              </w:tabs>
              <w:spacing w:line="237" w:lineRule="auto"/>
              <w:ind w:right="172" w:firstLine="0"/>
              <w:rPr>
                <w:sz w:val="24"/>
              </w:rPr>
            </w:pPr>
            <w:r w:rsidRPr="00746284">
              <w:rPr>
                <w:sz w:val="24"/>
              </w:rPr>
              <w:t>Планирование</w:t>
            </w:r>
            <w:r w:rsidRPr="00746284">
              <w:rPr>
                <w:spacing w:val="-6"/>
                <w:sz w:val="24"/>
              </w:rPr>
              <w:t xml:space="preserve"> </w:t>
            </w:r>
            <w:r w:rsidRPr="00746284">
              <w:rPr>
                <w:sz w:val="24"/>
              </w:rPr>
              <w:t>и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анализ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общеклассных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дел,</w:t>
            </w:r>
            <w:r w:rsidRPr="00746284">
              <w:rPr>
                <w:spacing w:val="-57"/>
                <w:sz w:val="24"/>
              </w:rPr>
              <w:t xml:space="preserve"> </w:t>
            </w:r>
            <w:r w:rsidRPr="00746284">
              <w:rPr>
                <w:sz w:val="24"/>
              </w:rPr>
              <w:t>конкурсов, соревнований,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акций;</w:t>
            </w:r>
          </w:p>
          <w:p w:rsidR="003B5FF3" w:rsidRPr="00746284" w:rsidRDefault="003B5FF3" w:rsidP="00746284">
            <w:pPr>
              <w:pStyle w:val="TableParagraph"/>
              <w:numPr>
                <w:ilvl w:val="0"/>
                <w:numId w:val="1"/>
              </w:numPr>
              <w:tabs>
                <w:tab w:val="left" w:pos="301"/>
              </w:tabs>
              <w:spacing w:line="240" w:lineRule="auto"/>
              <w:ind w:left="300" w:hanging="194"/>
              <w:rPr>
                <w:sz w:val="24"/>
              </w:rPr>
            </w:pPr>
            <w:r w:rsidRPr="00746284">
              <w:rPr>
                <w:sz w:val="24"/>
              </w:rPr>
              <w:t>Организация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дежурства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по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классу</w:t>
            </w:r>
            <w:r w:rsidRPr="00746284">
              <w:rPr>
                <w:spacing w:val="-7"/>
                <w:sz w:val="24"/>
              </w:rPr>
              <w:t xml:space="preserve"> </w:t>
            </w:r>
            <w:r w:rsidRPr="00746284">
              <w:rPr>
                <w:sz w:val="24"/>
              </w:rPr>
              <w:t>и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школе;</w:t>
            </w:r>
          </w:p>
          <w:p w:rsidR="003B5FF3" w:rsidRPr="00746284" w:rsidRDefault="003B5FF3" w:rsidP="00746284">
            <w:pPr>
              <w:pStyle w:val="TableParagraph"/>
              <w:numPr>
                <w:ilvl w:val="0"/>
                <w:numId w:val="1"/>
              </w:numPr>
              <w:tabs>
                <w:tab w:val="left" w:pos="301"/>
              </w:tabs>
              <w:spacing w:line="293" w:lineRule="exact"/>
              <w:ind w:left="300" w:hanging="194"/>
              <w:rPr>
                <w:sz w:val="24"/>
              </w:rPr>
            </w:pPr>
            <w:r w:rsidRPr="00746284">
              <w:rPr>
                <w:sz w:val="24"/>
              </w:rPr>
              <w:t>Выпуск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и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работа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классного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уголка;</w:t>
            </w:r>
          </w:p>
          <w:p w:rsidR="003B5FF3" w:rsidRPr="00746284" w:rsidRDefault="003B5FF3" w:rsidP="00746284">
            <w:pPr>
              <w:pStyle w:val="TableParagraph"/>
              <w:numPr>
                <w:ilvl w:val="0"/>
                <w:numId w:val="1"/>
              </w:numPr>
              <w:tabs>
                <w:tab w:val="left" w:pos="301"/>
              </w:tabs>
              <w:spacing w:line="240" w:lineRule="auto"/>
              <w:ind w:right="668" w:firstLine="0"/>
              <w:rPr>
                <w:sz w:val="24"/>
              </w:rPr>
            </w:pPr>
            <w:r w:rsidRPr="00746284">
              <w:rPr>
                <w:sz w:val="24"/>
              </w:rPr>
              <w:t>Активизация</w:t>
            </w:r>
            <w:r w:rsidRPr="00746284">
              <w:rPr>
                <w:spacing w:val="-5"/>
                <w:sz w:val="24"/>
              </w:rPr>
              <w:t xml:space="preserve"> </w:t>
            </w:r>
            <w:r w:rsidRPr="00746284">
              <w:rPr>
                <w:sz w:val="24"/>
              </w:rPr>
              <w:t>обучающихся</w:t>
            </w:r>
            <w:r w:rsidRPr="00746284">
              <w:rPr>
                <w:spacing w:val="-5"/>
                <w:sz w:val="24"/>
              </w:rPr>
              <w:t xml:space="preserve"> </w:t>
            </w:r>
            <w:r w:rsidRPr="00746284">
              <w:rPr>
                <w:sz w:val="24"/>
              </w:rPr>
              <w:t>класса</w:t>
            </w:r>
            <w:r w:rsidRPr="00746284">
              <w:rPr>
                <w:spacing w:val="-6"/>
                <w:sz w:val="24"/>
              </w:rPr>
              <w:t xml:space="preserve"> </w:t>
            </w:r>
            <w:r w:rsidRPr="00746284">
              <w:rPr>
                <w:sz w:val="24"/>
              </w:rPr>
              <w:t>для</w:t>
            </w:r>
            <w:r w:rsidRPr="00746284">
              <w:rPr>
                <w:spacing w:val="-57"/>
                <w:sz w:val="24"/>
              </w:rPr>
              <w:t xml:space="preserve"> </w:t>
            </w:r>
            <w:r w:rsidRPr="00746284">
              <w:rPr>
                <w:sz w:val="24"/>
              </w:rPr>
              <w:t>занятости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в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свободное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время;</w:t>
            </w:r>
          </w:p>
          <w:p w:rsidR="003B5FF3" w:rsidRPr="00746284" w:rsidRDefault="003B5FF3" w:rsidP="00746284">
            <w:pPr>
              <w:pStyle w:val="TableParagraph"/>
              <w:numPr>
                <w:ilvl w:val="0"/>
                <w:numId w:val="1"/>
              </w:numPr>
              <w:tabs>
                <w:tab w:val="left" w:pos="301"/>
              </w:tabs>
              <w:spacing w:line="237" w:lineRule="auto"/>
              <w:ind w:right="354" w:firstLine="0"/>
              <w:rPr>
                <w:sz w:val="24"/>
              </w:rPr>
            </w:pPr>
            <w:r w:rsidRPr="00746284">
              <w:rPr>
                <w:sz w:val="24"/>
              </w:rPr>
              <w:t>Представление кандидатур обучающихся</w:t>
            </w:r>
            <w:r w:rsidRPr="00746284">
              <w:rPr>
                <w:spacing w:val="-58"/>
                <w:sz w:val="24"/>
              </w:rPr>
              <w:t xml:space="preserve"> </w:t>
            </w:r>
            <w:r w:rsidRPr="00746284">
              <w:rPr>
                <w:sz w:val="24"/>
              </w:rPr>
              <w:t>для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награждения;</w:t>
            </w:r>
          </w:p>
          <w:p w:rsidR="003B5FF3" w:rsidRPr="00746284" w:rsidRDefault="003B5FF3" w:rsidP="00746284">
            <w:pPr>
              <w:pStyle w:val="TableParagraph"/>
              <w:numPr>
                <w:ilvl w:val="0"/>
                <w:numId w:val="1"/>
              </w:numPr>
              <w:tabs>
                <w:tab w:val="left" w:pos="301"/>
              </w:tabs>
              <w:spacing w:before="12" w:line="276" w:lineRule="exact"/>
              <w:ind w:right="1431" w:firstLine="0"/>
              <w:jc w:val="both"/>
              <w:rPr>
                <w:sz w:val="24"/>
              </w:rPr>
            </w:pPr>
            <w:r w:rsidRPr="00746284">
              <w:rPr>
                <w:sz w:val="24"/>
              </w:rPr>
              <w:t>Отчетность о работе классного</w:t>
            </w:r>
            <w:r w:rsidRPr="00746284">
              <w:rPr>
                <w:spacing w:val="-58"/>
                <w:sz w:val="24"/>
              </w:rPr>
              <w:t xml:space="preserve"> </w:t>
            </w:r>
            <w:r w:rsidRPr="00746284">
              <w:rPr>
                <w:sz w:val="24"/>
              </w:rPr>
              <w:t>самоуправления на общем сборе</w:t>
            </w:r>
            <w:r w:rsidRPr="00746284">
              <w:rPr>
                <w:spacing w:val="-57"/>
                <w:sz w:val="24"/>
              </w:rPr>
              <w:t xml:space="preserve"> </w:t>
            </w:r>
            <w:r w:rsidRPr="00746284">
              <w:rPr>
                <w:sz w:val="24"/>
              </w:rPr>
              <w:t>обучающихся</w:t>
            </w:r>
          </w:p>
        </w:tc>
        <w:tc>
          <w:tcPr>
            <w:tcW w:w="1664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01.09.2023-</w:t>
            </w:r>
          </w:p>
          <w:p w:rsidR="003B5FF3" w:rsidRPr="00746284" w:rsidRDefault="003B5FF3" w:rsidP="00746284">
            <w:pPr>
              <w:pStyle w:val="TableParagraph"/>
              <w:spacing w:line="240" w:lineRule="auto"/>
              <w:rPr>
                <w:sz w:val="24"/>
              </w:rPr>
            </w:pPr>
            <w:r w:rsidRPr="00746284">
              <w:rPr>
                <w:sz w:val="24"/>
              </w:rPr>
              <w:t>25.05.2024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6" w:right="691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pacing w:val="-1"/>
                <w:sz w:val="24"/>
              </w:rPr>
              <w:t>руководители</w:t>
            </w:r>
          </w:p>
        </w:tc>
      </w:tr>
      <w:tr w:rsidR="003B5FF3" w:rsidTr="009154E8">
        <w:trPr>
          <w:trHeight w:val="830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65" w:lineRule="exact"/>
              <w:rPr>
                <w:sz w:val="24"/>
              </w:rPr>
            </w:pPr>
            <w:r w:rsidRPr="00746284">
              <w:rPr>
                <w:sz w:val="24"/>
              </w:rPr>
              <w:t>Организация</w:t>
            </w:r>
            <w:r w:rsidRPr="00746284">
              <w:rPr>
                <w:spacing w:val="-6"/>
                <w:sz w:val="24"/>
              </w:rPr>
              <w:t xml:space="preserve"> </w:t>
            </w:r>
            <w:r w:rsidRPr="00746284">
              <w:rPr>
                <w:sz w:val="24"/>
              </w:rPr>
              <w:t>дежурства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в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школе,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классе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65" w:lineRule="exact"/>
              <w:rPr>
                <w:sz w:val="24"/>
              </w:rPr>
            </w:pPr>
            <w:r w:rsidRPr="00746284">
              <w:rPr>
                <w:sz w:val="24"/>
              </w:rPr>
              <w:t>01.09.2023-</w:t>
            </w:r>
          </w:p>
          <w:p w:rsidR="003B5FF3" w:rsidRPr="00746284" w:rsidRDefault="003B5FF3" w:rsidP="00746284">
            <w:pPr>
              <w:pStyle w:val="TableParagraph"/>
              <w:spacing w:line="240" w:lineRule="auto"/>
              <w:rPr>
                <w:sz w:val="24"/>
              </w:rPr>
            </w:pPr>
            <w:r w:rsidRPr="00746284">
              <w:rPr>
                <w:sz w:val="24"/>
              </w:rPr>
              <w:t>25.05.2024</w:t>
            </w:r>
          </w:p>
          <w:p w:rsidR="003B5FF3" w:rsidRPr="00746284" w:rsidRDefault="003B5FF3" w:rsidP="00746284">
            <w:pPr>
              <w:pStyle w:val="TableParagraph"/>
              <w:spacing w:line="269" w:lineRule="exact"/>
              <w:rPr>
                <w:sz w:val="24"/>
              </w:rPr>
            </w:pPr>
            <w:r w:rsidRPr="00746284">
              <w:rPr>
                <w:sz w:val="24"/>
              </w:rPr>
              <w:t>ежедневно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6" w:right="691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pacing w:val="-1"/>
                <w:sz w:val="24"/>
              </w:rPr>
              <w:t>руководители</w:t>
            </w:r>
          </w:p>
        </w:tc>
      </w:tr>
      <w:tr w:rsidR="003B5FF3" w:rsidTr="009154E8">
        <w:trPr>
          <w:trHeight w:val="563"/>
        </w:trPr>
        <w:tc>
          <w:tcPr>
            <w:tcW w:w="4290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Работа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классного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уголка</w:t>
            </w:r>
          </w:p>
        </w:tc>
        <w:tc>
          <w:tcPr>
            <w:tcW w:w="1664" w:type="dxa"/>
          </w:tcPr>
          <w:p w:rsidR="003B5FF3" w:rsidRPr="00746284" w:rsidRDefault="003B5FF3" w:rsidP="00272B34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01.09.2023-</w:t>
            </w:r>
          </w:p>
          <w:p w:rsidR="003B5FF3" w:rsidRPr="00746284" w:rsidRDefault="003B5FF3" w:rsidP="00746284">
            <w:pPr>
              <w:pStyle w:val="TableParagraph"/>
              <w:spacing w:line="240" w:lineRule="auto"/>
              <w:rPr>
                <w:sz w:val="24"/>
              </w:rPr>
            </w:pPr>
            <w:r w:rsidRPr="00746284">
              <w:rPr>
                <w:sz w:val="24"/>
              </w:rPr>
              <w:t>25.05.2024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6" w:right="691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pacing w:val="-1"/>
                <w:sz w:val="24"/>
              </w:rPr>
              <w:t>руководители</w:t>
            </w:r>
          </w:p>
        </w:tc>
      </w:tr>
      <w:tr w:rsidR="003B5FF3" w:rsidTr="00746284">
        <w:trPr>
          <w:trHeight w:val="280"/>
        </w:trPr>
        <w:tc>
          <w:tcPr>
            <w:tcW w:w="10490" w:type="dxa"/>
            <w:gridSpan w:val="4"/>
          </w:tcPr>
          <w:p w:rsidR="003B5FF3" w:rsidRPr="00746284" w:rsidRDefault="003B5FF3" w:rsidP="00746284">
            <w:pPr>
              <w:pStyle w:val="TableParagraph"/>
              <w:spacing w:line="260" w:lineRule="exact"/>
              <w:ind w:left="1798" w:right="1793"/>
              <w:jc w:val="center"/>
              <w:rPr>
                <w:b/>
                <w:sz w:val="24"/>
              </w:rPr>
            </w:pPr>
            <w:r w:rsidRPr="00746284">
              <w:rPr>
                <w:b/>
                <w:sz w:val="24"/>
              </w:rPr>
              <w:t>Модуль «Профориентация»</w:t>
            </w:r>
          </w:p>
        </w:tc>
      </w:tr>
      <w:tr w:rsidR="003B5FF3" w:rsidTr="009154E8">
        <w:trPr>
          <w:trHeight w:val="282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63" w:lineRule="exact"/>
              <w:rPr>
                <w:b/>
                <w:sz w:val="24"/>
              </w:rPr>
            </w:pPr>
            <w:r w:rsidRPr="00746284">
              <w:rPr>
                <w:b/>
                <w:sz w:val="24"/>
              </w:rPr>
              <w:t>Дела,</w:t>
            </w:r>
            <w:r w:rsidRPr="00746284">
              <w:rPr>
                <w:b/>
                <w:spacing w:val="-3"/>
                <w:sz w:val="24"/>
              </w:rPr>
              <w:t xml:space="preserve"> </w:t>
            </w:r>
            <w:r w:rsidRPr="00746284">
              <w:rPr>
                <w:b/>
                <w:sz w:val="24"/>
              </w:rPr>
              <w:t>события,</w:t>
            </w:r>
            <w:r w:rsidRPr="00746284">
              <w:rPr>
                <w:b/>
                <w:spacing w:val="-2"/>
                <w:sz w:val="24"/>
              </w:rPr>
              <w:t xml:space="preserve"> </w:t>
            </w:r>
            <w:r w:rsidRPr="00746284">
              <w:rPr>
                <w:b/>
                <w:sz w:val="24"/>
              </w:rPr>
              <w:t>мероприятия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63" w:lineRule="exact"/>
              <w:rPr>
                <w:b/>
                <w:sz w:val="24"/>
              </w:rPr>
            </w:pPr>
            <w:r w:rsidRPr="00746284">
              <w:rPr>
                <w:b/>
                <w:sz w:val="24"/>
              </w:rPr>
              <w:t>Дата</w:t>
            </w:r>
            <w:r w:rsidRPr="00746284">
              <w:rPr>
                <w:b/>
                <w:spacing w:val="-2"/>
                <w:sz w:val="24"/>
              </w:rPr>
              <w:t xml:space="preserve"> </w:t>
            </w:r>
            <w:r w:rsidRPr="00746284">
              <w:rPr>
                <w:b/>
                <w:sz w:val="24"/>
              </w:rPr>
              <w:t>/время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spacing w:line="263" w:lineRule="exact"/>
              <w:rPr>
                <w:b/>
                <w:sz w:val="24"/>
              </w:rPr>
            </w:pPr>
            <w:r w:rsidRPr="00746284">
              <w:rPr>
                <w:b/>
                <w:sz w:val="24"/>
              </w:rPr>
              <w:t>Класс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63" w:lineRule="exact"/>
              <w:ind w:left="106"/>
              <w:rPr>
                <w:b/>
                <w:sz w:val="24"/>
              </w:rPr>
            </w:pPr>
            <w:r w:rsidRPr="00746284">
              <w:rPr>
                <w:b/>
                <w:sz w:val="24"/>
              </w:rPr>
              <w:t>Ответственный</w:t>
            </w:r>
          </w:p>
        </w:tc>
      </w:tr>
      <w:tr w:rsidR="003B5FF3" w:rsidTr="00D03384">
        <w:trPr>
          <w:trHeight w:val="563"/>
        </w:trPr>
        <w:tc>
          <w:tcPr>
            <w:tcW w:w="4290" w:type="dxa"/>
            <w:tcBorders>
              <w:bottom w:val="single" w:sz="4" w:space="0" w:color="auto"/>
            </w:tcBorders>
          </w:tcPr>
          <w:p w:rsidR="003B5FF3" w:rsidRPr="00746284" w:rsidRDefault="003B5FF3" w:rsidP="00746284">
            <w:pPr>
              <w:pStyle w:val="TableParagraph"/>
              <w:spacing w:line="240" w:lineRule="auto"/>
              <w:ind w:right="847"/>
              <w:rPr>
                <w:sz w:val="24"/>
              </w:rPr>
            </w:pPr>
            <w:r w:rsidRPr="00746284">
              <w:rPr>
                <w:sz w:val="24"/>
              </w:rPr>
              <w:t>Классный</w:t>
            </w:r>
            <w:r w:rsidRPr="00746284">
              <w:rPr>
                <w:spacing w:val="-5"/>
                <w:sz w:val="24"/>
              </w:rPr>
              <w:t xml:space="preserve"> </w:t>
            </w:r>
            <w:r w:rsidRPr="00746284">
              <w:rPr>
                <w:sz w:val="24"/>
              </w:rPr>
              <w:t>часы,</w:t>
            </w:r>
            <w:r w:rsidRPr="00746284">
              <w:rPr>
                <w:spacing w:val="-5"/>
                <w:sz w:val="24"/>
              </w:rPr>
              <w:t xml:space="preserve"> </w:t>
            </w:r>
            <w:r w:rsidRPr="00746284">
              <w:rPr>
                <w:sz w:val="24"/>
              </w:rPr>
              <w:t>беседы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«Знакомство</w:t>
            </w:r>
            <w:r w:rsidRPr="00746284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 w:rsidRPr="00746284">
              <w:rPr>
                <w:sz w:val="24"/>
              </w:rPr>
              <w:t>профессиями»</w:t>
            </w:r>
          </w:p>
        </w:tc>
        <w:tc>
          <w:tcPr>
            <w:tcW w:w="1664" w:type="dxa"/>
            <w:tcBorders>
              <w:bottom w:val="single" w:sz="4" w:space="0" w:color="auto"/>
            </w:tcBorders>
          </w:tcPr>
          <w:p w:rsidR="003B5FF3" w:rsidRPr="00746284" w:rsidRDefault="003B5FF3" w:rsidP="00746284">
            <w:pPr>
              <w:pStyle w:val="TableParagraph"/>
              <w:spacing w:line="240" w:lineRule="auto"/>
              <w:rPr>
                <w:sz w:val="24"/>
              </w:rPr>
            </w:pPr>
            <w:r w:rsidRPr="00746284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B5FF3" w:rsidRPr="00746284" w:rsidRDefault="003B5FF3" w:rsidP="006C5282">
            <w:pPr>
              <w:pStyle w:val="TableParagraph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6" w:right="691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pacing w:val="-1"/>
                <w:sz w:val="24"/>
              </w:rPr>
              <w:t>руководители</w:t>
            </w:r>
          </w:p>
        </w:tc>
      </w:tr>
      <w:tr w:rsidR="003B5FF3" w:rsidTr="00D03384">
        <w:trPr>
          <w:trHeight w:val="277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FF3" w:rsidRPr="00D03384" w:rsidRDefault="003B5FF3" w:rsidP="00746284">
            <w:pPr>
              <w:pStyle w:val="TableParagraph"/>
              <w:spacing w:line="258" w:lineRule="exact"/>
              <w:ind w:left="1798" w:right="17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«Профилактика и безопасность»</w:t>
            </w:r>
          </w:p>
        </w:tc>
      </w:tr>
      <w:tr w:rsidR="003B5FF3" w:rsidTr="00D03384">
        <w:trPr>
          <w:trHeight w:val="386"/>
        </w:trPr>
        <w:tc>
          <w:tcPr>
            <w:tcW w:w="4290" w:type="dxa"/>
            <w:tcBorders>
              <w:top w:val="single" w:sz="4" w:space="0" w:color="auto"/>
            </w:tcBorders>
          </w:tcPr>
          <w:p w:rsidR="003B5FF3" w:rsidRPr="00746284" w:rsidRDefault="003B5FF3" w:rsidP="00746284">
            <w:pPr>
              <w:pStyle w:val="TableParagraph"/>
              <w:spacing w:line="267" w:lineRule="exact"/>
              <w:rPr>
                <w:b/>
                <w:sz w:val="24"/>
              </w:rPr>
            </w:pPr>
            <w:r w:rsidRPr="00746284">
              <w:rPr>
                <w:b/>
                <w:sz w:val="24"/>
              </w:rPr>
              <w:t>Дела,</w:t>
            </w:r>
            <w:r w:rsidRPr="00746284">
              <w:rPr>
                <w:b/>
                <w:spacing w:val="-3"/>
                <w:sz w:val="24"/>
              </w:rPr>
              <w:t xml:space="preserve"> </w:t>
            </w:r>
            <w:r w:rsidRPr="00746284">
              <w:rPr>
                <w:b/>
                <w:sz w:val="24"/>
              </w:rPr>
              <w:t>события,</w:t>
            </w:r>
            <w:r w:rsidRPr="00746284">
              <w:rPr>
                <w:b/>
                <w:spacing w:val="-2"/>
                <w:sz w:val="24"/>
              </w:rPr>
              <w:t xml:space="preserve"> </w:t>
            </w:r>
            <w:r w:rsidRPr="00746284">
              <w:rPr>
                <w:b/>
                <w:sz w:val="24"/>
              </w:rPr>
              <w:t>мероприятия</w:t>
            </w:r>
          </w:p>
        </w:tc>
        <w:tc>
          <w:tcPr>
            <w:tcW w:w="1664" w:type="dxa"/>
            <w:tcBorders>
              <w:top w:val="single" w:sz="4" w:space="0" w:color="auto"/>
            </w:tcBorders>
          </w:tcPr>
          <w:p w:rsidR="003B5FF3" w:rsidRPr="00746284" w:rsidRDefault="003B5FF3" w:rsidP="00746284">
            <w:pPr>
              <w:pStyle w:val="TableParagraph"/>
              <w:spacing w:line="267" w:lineRule="exact"/>
              <w:rPr>
                <w:b/>
                <w:sz w:val="24"/>
              </w:rPr>
            </w:pPr>
            <w:r w:rsidRPr="00746284">
              <w:rPr>
                <w:b/>
                <w:sz w:val="24"/>
              </w:rPr>
              <w:t>Дата</w:t>
            </w:r>
            <w:r w:rsidRPr="00746284">
              <w:rPr>
                <w:b/>
                <w:spacing w:val="-2"/>
                <w:sz w:val="24"/>
              </w:rPr>
              <w:t xml:space="preserve"> </w:t>
            </w:r>
            <w:r w:rsidRPr="00746284">
              <w:rPr>
                <w:b/>
                <w:sz w:val="24"/>
              </w:rPr>
              <w:t>/время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3B5FF3" w:rsidRPr="00746284" w:rsidRDefault="003B5FF3" w:rsidP="00746284">
            <w:pPr>
              <w:pStyle w:val="TableParagraph"/>
              <w:spacing w:line="267" w:lineRule="exact"/>
              <w:rPr>
                <w:b/>
                <w:sz w:val="24"/>
              </w:rPr>
            </w:pPr>
            <w:r w:rsidRPr="00746284">
              <w:rPr>
                <w:b/>
                <w:sz w:val="24"/>
              </w:rPr>
              <w:t>Класс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3B5FF3" w:rsidRPr="00746284" w:rsidRDefault="003B5FF3" w:rsidP="00746284">
            <w:pPr>
              <w:pStyle w:val="TableParagraph"/>
              <w:spacing w:line="267" w:lineRule="exact"/>
              <w:ind w:left="106"/>
              <w:rPr>
                <w:b/>
                <w:sz w:val="24"/>
              </w:rPr>
            </w:pPr>
            <w:r w:rsidRPr="00746284">
              <w:rPr>
                <w:b/>
                <w:sz w:val="24"/>
              </w:rPr>
              <w:t>Ответственный</w:t>
            </w:r>
          </w:p>
        </w:tc>
      </w:tr>
      <w:tr w:rsidR="003B5FF3" w:rsidTr="009154E8">
        <w:trPr>
          <w:trHeight w:val="828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right="100"/>
              <w:rPr>
                <w:sz w:val="24"/>
              </w:rPr>
            </w:pPr>
            <w:r w:rsidRPr="00746284">
              <w:rPr>
                <w:sz w:val="24"/>
              </w:rPr>
              <w:t>ПДД,</w:t>
            </w:r>
            <w:r w:rsidRPr="00746284">
              <w:rPr>
                <w:spacing w:val="48"/>
                <w:sz w:val="24"/>
              </w:rPr>
              <w:t xml:space="preserve"> </w:t>
            </w:r>
            <w:r w:rsidRPr="00746284">
              <w:rPr>
                <w:sz w:val="24"/>
              </w:rPr>
              <w:t>«Азбука</w:t>
            </w:r>
            <w:r w:rsidRPr="00746284">
              <w:rPr>
                <w:spacing w:val="44"/>
                <w:sz w:val="24"/>
              </w:rPr>
              <w:t xml:space="preserve"> </w:t>
            </w:r>
            <w:r w:rsidRPr="00746284">
              <w:rPr>
                <w:sz w:val="24"/>
              </w:rPr>
              <w:t>здоровья»,</w:t>
            </w:r>
            <w:r w:rsidRPr="00746284">
              <w:rPr>
                <w:spacing w:val="49"/>
                <w:sz w:val="24"/>
              </w:rPr>
              <w:t xml:space="preserve"> </w:t>
            </w:r>
            <w:r w:rsidRPr="00746284">
              <w:rPr>
                <w:sz w:val="24"/>
              </w:rPr>
              <w:t>«Всероссийский</w:t>
            </w:r>
            <w:r>
              <w:rPr>
                <w:sz w:val="24"/>
              </w:rPr>
              <w:t xml:space="preserve"> </w:t>
            </w:r>
            <w:r w:rsidRPr="00746284">
              <w:rPr>
                <w:spacing w:val="-57"/>
                <w:sz w:val="24"/>
              </w:rPr>
              <w:t xml:space="preserve"> </w:t>
            </w:r>
            <w:r w:rsidRPr="00746284">
              <w:rPr>
                <w:sz w:val="24"/>
              </w:rPr>
              <w:t>Интернет-урок»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rPr>
                <w:sz w:val="24"/>
              </w:rPr>
            </w:pPr>
            <w:r w:rsidRPr="00746284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1843" w:type="dxa"/>
          </w:tcPr>
          <w:p w:rsidR="003B5FF3" w:rsidRDefault="003B5FF3" w:rsidP="00746284">
            <w:pPr>
              <w:jc w:val="center"/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D03384">
            <w:pPr>
              <w:pStyle w:val="TableParagraph"/>
              <w:spacing w:line="240" w:lineRule="auto"/>
              <w:ind w:left="106" w:right="247"/>
              <w:rPr>
                <w:sz w:val="24"/>
              </w:rPr>
            </w:pPr>
            <w:r w:rsidRPr="00746284">
              <w:rPr>
                <w:sz w:val="24"/>
              </w:rPr>
              <w:t>Зам. директора по</w:t>
            </w:r>
            <w:r w:rsidRPr="00746284">
              <w:rPr>
                <w:spacing w:val="-58"/>
                <w:sz w:val="24"/>
              </w:rPr>
              <w:t xml:space="preserve"> </w:t>
            </w:r>
            <w:r w:rsidRPr="00746284">
              <w:rPr>
                <w:sz w:val="24"/>
              </w:rPr>
              <w:t>ВР,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классные</w:t>
            </w:r>
          </w:p>
          <w:p w:rsidR="003B5FF3" w:rsidRPr="00746284" w:rsidRDefault="003B5FF3" w:rsidP="00D03384">
            <w:pPr>
              <w:pStyle w:val="TableParagraph"/>
              <w:spacing w:line="270" w:lineRule="atLeast"/>
              <w:ind w:left="106" w:right="278"/>
              <w:rPr>
                <w:sz w:val="24"/>
              </w:rPr>
            </w:pPr>
            <w:r w:rsidRPr="00746284">
              <w:rPr>
                <w:sz w:val="24"/>
              </w:rPr>
              <w:t>руководители</w:t>
            </w:r>
          </w:p>
        </w:tc>
      </w:tr>
      <w:tr w:rsidR="003B5FF3" w:rsidTr="009154E8">
        <w:trPr>
          <w:trHeight w:val="827"/>
        </w:trPr>
        <w:tc>
          <w:tcPr>
            <w:tcW w:w="4290" w:type="dxa"/>
          </w:tcPr>
          <w:p w:rsidR="003B5FF3" w:rsidRPr="00746284" w:rsidRDefault="003B5FF3" w:rsidP="00CD2289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Всероссийские</w:t>
            </w:r>
            <w:r w:rsidRPr="00746284">
              <w:rPr>
                <w:spacing w:val="-5"/>
                <w:sz w:val="24"/>
              </w:rPr>
              <w:t xml:space="preserve"> </w:t>
            </w:r>
            <w:r w:rsidRPr="00746284">
              <w:rPr>
                <w:sz w:val="24"/>
              </w:rPr>
              <w:t>открытые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уроки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ОБЖ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rPr>
                <w:sz w:val="24"/>
              </w:rPr>
            </w:pPr>
            <w:r w:rsidRPr="00746284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1843" w:type="dxa"/>
          </w:tcPr>
          <w:p w:rsidR="003B5FF3" w:rsidRDefault="003B5FF3" w:rsidP="00746284">
            <w:pPr>
              <w:jc w:val="center"/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D03384">
            <w:pPr>
              <w:pStyle w:val="TableParagraph"/>
              <w:spacing w:line="240" w:lineRule="auto"/>
              <w:ind w:left="106" w:right="247"/>
              <w:rPr>
                <w:sz w:val="24"/>
              </w:rPr>
            </w:pPr>
            <w:r w:rsidRPr="00746284">
              <w:rPr>
                <w:sz w:val="24"/>
              </w:rPr>
              <w:t>Зам. директора по</w:t>
            </w:r>
            <w:r w:rsidRPr="00746284">
              <w:rPr>
                <w:spacing w:val="-58"/>
                <w:sz w:val="24"/>
              </w:rPr>
              <w:t xml:space="preserve"> </w:t>
            </w:r>
            <w:r w:rsidRPr="00746284">
              <w:rPr>
                <w:sz w:val="24"/>
              </w:rPr>
              <w:t>ВР,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классные</w:t>
            </w:r>
          </w:p>
          <w:p w:rsidR="003B5FF3" w:rsidRPr="00746284" w:rsidRDefault="003B5FF3" w:rsidP="00D03384">
            <w:pPr>
              <w:pStyle w:val="TableParagraph"/>
              <w:spacing w:line="270" w:lineRule="atLeast"/>
              <w:ind w:left="106" w:right="278"/>
              <w:rPr>
                <w:sz w:val="24"/>
              </w:rPr>
            </w:pPr>
            <w:r w:rsidRPr="00746284">
              <w:rPr>
                <w:sz w:val="24"/>
              </w:rPr>
              <w:t>руководители</w:t>
            </w:r>
          </w:p>
        </w:tc>
      </w:tr>
      <w:tr w:rsidR="003B5FF3" w:rsidTr="009154E8">
        <w:trPr>
          <w:trHeight w:val="1103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right="97"/>
              <w:jc w:val="both"/>
              <w:rPr>
                <w:sz w:val="24"/>
              </w:rPr>
            </w:pPr>
            <w:r w:rsidRPr="00746284">
              <w:rPr>
                <w:sz w:val="24"/>
              </w:rPr>
              <w:t>Беседы,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конкурсы,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игровые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программы,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профилактические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программы,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классные</w:t>
            </w:r>
            <w:r w:rsidRPr="00746284">
              <w:rPr>
                <w:spacing w:val="-57"/>
                <w:sz w:val="24"/>
              </w:rPr>
              <w:t xml:space="preserve"> </w:t>
            </w:r>
            <w:r w:rsidRPr="00746284">
              <w:rPr>
                <w:sz w:val="24"/>
              </w:rPr>
              <w:t>часы.</w:t>
            </w:r>
            <w:r w:rsidRPr="00746284">
              <w:rPr>
                <w:spacing w:val="56"/>
                <w:sz w:val="24"/>
              </w:rPr>
              <w:t xml:space="preserve"> </w:t>
            </w:r>
            <w:r w:rsidRPr="00746284">
              <w:rPr>
                <w:sz w:val="24"/>
              </w:rPr>
              <w:t>Встречи</w:t>
            </w:r>
            <w:r w:rsidRPr="00746284">
              <w:rPr>
                <w:spacing w:val="55"/>
                <w:sz w:val="24"/>
              </w:rPr>
              <w:t xml:space="preserve"> </w:t>
            </w:r>
            <w:r w:rsidRPr="00746284">
              <w:rPr>
                <w:sz w:val="24"/>
              </w:rPr>
              <w:t>с</w:t>
            </w:r>
            <w:r w:rsidRPr="00746284">
              <w:rPr>
                <w:spacing w:val="55"/>
                <w:sz w:val="24"/>
              </w:rPr>
              <w:t xml:space="preserve"> </w:t>
            </w:r>
            <w:r w:rsidRPr="00746284">
              <w:rPr>
                <w:sz w:val="24"/>
              </w:rPr>
              <w:t>интересными</w:t>
            </w:r>
            <w:r w:rsidRPr="00746284">
              <w:rPr>
                <w:spacing w:val="55"/>
                <w:sz w:val="24"/>
              </w:rPr>
              <w:t xml:space="preserve"> </w:t>
            </w:r>
            <w:r w:rsidRPr="00746284">
              <w:rPr>
                <w:sz w:val="24"/>
              </w:rPr>
              <w:t>людьми:</w:t>
            </w:r>
          </w:p>
          <w:p w:rsidR="003B5FF3" w:rsidRPr="00746284" w:rsidRDefault="003B5FF3" w:rsidP="00746284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 w:rsidRPr="00746284">
              <w:rPr>
                <w:sz w:val="24"/>
              </w:rPr>
              <w:t>врачами,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инспекторами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ПДН,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УУП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rPr>
                <w:sz w:val="24"/>
              </w:rPr>
            </w:pPr>
            <w:r w:rsidRPr="00746284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1843" w:type="dxa"/>
          </w:tcPr>
          <w:p w:rsidR="003B5FF3" w:rsidRDefault="003B5FF3" w:rsidP="00746284">
            <w:pPr>
              <w:jc w:val="center"/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D03384">
            <w:pPr>
              <w:pStyle w:val="TableParagraph"/>
              <w:spacing w:line="240" w:lineRule="auto"/>
              <w:ind w:left="106" w:right="247"/>
              <w:rPr>
                <w:sz w:val="24"/>
              </w:rPr>
            </w:pPr>
            <w:r w:rsidRPr="00746284">
              <w:rPr>
                <w:sz w:val="24"/>
              </w:rPr>
              <w:t>Зам. директора по</w:t>
            </w:r>
            <w:r w:rsidRPr="00746284">
              <w:rPr>
                <w:spacing w:val="-58"/>
                <w:sz w:val="24"/>
              </w:rPr>
              <w:t xml:space="preserve"> </w:t>
            </w:r>
            <w:r w:rsidRPr="00746284">
              <w:rPr>
                <w:sz w:val="24"/>
              </w:rPr>
              <w:t>ВР,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классные</w:t>
            </w:r>
          </w:p>
          <w:p w:rsidR="003B5FF3" w:rsidRPr="00746284" w:rsidRDefault="003B5FF3" w:rsidP="00D03384">
            <w:pPr>
              <w:pStyle w:val="TableParagraph"/>
              <w:spacing w:line="240" w:lineRule="auto"/>
              <w:ind w:left="106" w:right="278"/>
              <w:rPr>
                <w:sz w:val="24"/>
              </w:rPr>
            </w:pPr>
            <w:r w:rsidRPr="00746284">
              <w:rPr>
                <w:sz w:val="24"/>
              </w:rPr>
              <w:t>руководители</w:t>
            </w:r>
          </w:p>
        </w:tc>
      </w:tr>
      <w:tr w:rsidR="003B5FF3" w:rsidTr="009154E8">
        <w:trPr>
          <w:trHeight w:val="827"/>
        </w:trPr>
        <w:tc>
          <w:tcPr>
            <w:tcW w:w="4290" w:type="dxa"/>
          </w:tcPr>
          <w:p w:rsidR="003B5FF3" w:rsidRPr="00746284" w:rsidRDefault="003B5FF3" w:rsidP="000B4F06">
            <w:pPr>
              <w:pStyle w:val="TableParagraph"/>
              <w:tabs>
                <w:tab w:val="left" w:pos="1597"/>
                <w:tab w:val="left" w:pos="2247"/>
                <w:tab w:val="left" w:pos="3259"/>
                <w:tab w:val="left" w:pos="3561"/>
                <w:tab w:val="left" w:pos="3648"/>
              </w:tabs>
              <w:spacing w:line="240" w:lineRule="auto"/>
              <w:ind w:right="97"/>
              <w:rPr>
                <w:sz w:val="24"/>
              </w:rPr>
            </w:pPr>
            <w:r w:rsidRPr="00746284">
              <w:rPr>
                <w:sz w:val="24"/>
              </w:rPr>
              <w:t>Информационные</w:t>
            </w:r>
            <w:r w:rsidRPr="00746284">
              <w:rPr>
                <w:sz w:val="24"/>
              </w:rPr>
              <w:tab/>
              <w:t>стенды</w:t>
            </w:r>
            <w:r>
              <w:rPr>
                <w:sz w:val="24"/>
              </w:rPr>
              <w:t xml:space="preserve"> с </w:t>
            </w:r>
            <w:r w:rsidRPr="00746284">
              <w:rPr>
                <w:spacing w:val="-1"/>
                <w:sz w:val="24"/>
              </w:rPr>
              <w:t>правилами,</w:t>
            </w:r>
            <w:r w:rsidRPr="00746284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нормами и </w:t>
            </w:r>
            <w:r w:rsidRPr="00746284">
              <w:rPr>
                <w:sz w:val="24"/>
              </w:rPr>
              <w:t>требованиями</w:t>
            </w:r>
            <w:r>
              <w:rPr>
                <w:sz w:val="24"/>
              </w:rPr>
              <w:t xml:space="preserve"> </w:t>
            </w:r>
            <w:r w:rsidRPr="00746284">
              <w:rPr>
                <w:spacing w:val="-1"/>
                <w:sz w:val="24"/>
              </w:rPr>
              <w:t>безопасного</w:t>
            </w:r>
            <w:r>
              <w:rPr>
                <w:sz w:val="24"/>
              </w:rPr>
              <w:t xml:space="preserve"> </w:t>
            </w:r>
            <w:r w:rsidRPr="00746284">
              <w:rPr>
                <w:sz w:val="24"/>
              </w:rPr>
              <w:t>поведения.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rPr>
                <w:sz w:val="24"/>
              </w:rPr>
            </w:pPr>
            <w:r w:rsidRPr="00746284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1843" w:type="dxa"/>
          </w:tcPr>
          <w:p w:rsidR="003B5FF3" w:rsidRDefault="003B5FF3" w:rsidP="00746284">
            <w:pPr>
              <w:jc w:val="center"/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D03384">
            <w:pPr>
              <w:pStyle w:val="TableParagraph"/>
              <w:spacing w:line="240" w:lineRule="auto"/>
              <w:ind w:left="106" w:right="247"/>
              <w:rPr>
                <w:sz w:val="24"/>
              </w:rPr>
            </w:pPr>
            <w:r w:rsidRPr="00746284">
              <w:rPr>
                <w:sz w:val="24"/>
              </w:rPr>
              <w:t>Зам. директора по</w:t>
            </w:r>
            <w:r w:rsidRPr="00746284">
              <w:rPr>
                <w:spacing w:val="-58"/>
                <w:sz w:val="24"/>
              </w:rPr>
              <w:t xml:space="preserve"> </w:t>
            </w:r>
            <w:r w:rsidRPr="00746284">
              <w:rPr>
                <w:sz w:val="24"/>
              </w:rPr>
              <w:t>ВР,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классные</w:t>
            </w:r>
          </w:p>
          <w:p w:rsidR="003B5FF3" w:rsidRPr="00746284" w:rsidRDefault="003B5FF3" w:rsidP="00D03384">
            <w:pPr>
              <w:pStyle w:val="TableParagraph"/>
              <w:spacing w:line="270" w:lineRule="atLeast"/>
              <w:ind w:left="106" w:right="278"/>
              <w:rPr>
                <w:sz w:val="24"/>
              </w:rPr>
            </w:pPr>
            <w:r w:rsidRPr="00746284">
              <w:rPr>
                <w:sz w:val="24"/>
              </w:rPr>
              <w:t>руководители</w:t>
            </w:r>
          </w:p>
        </w:tc>
      </w:tr>
      <w:tr w:rsidR="003B5FF3" w:rsidTr="009154E8">
        <w:trPr>
          <w:trHeight w:val="1103"/>
        </w:trPr>
        <w:tc>
          <w:tcPr>
            <w:tcW w:w="4290" w:type="dxa"/>
          </w:tcPr>
          <w:p w:rsidR="003B5FF3" w:rsidRPr="00746284" w:rsidRDefault="003B5FF3" w:rsidP="000B4F06">
            <w:pPr>
              <w:pStyle w:val="TableParagraph"/>
              <w:tabs>
                <w:tab w:val="left" w:pos="1715"/>
                <w:tab w:val="left" w:pos="3339"/>
              </w:tabs>
              <w:spacing w:line="240" w:lineRule="auto"/>
              <w:ind w:right="99"/>
              <w:rPr>
                <w:sz w:val="24"/>
              </w:rPr>
            </w:pPr>
            <w:r>
              <w:rPr>
                <w:sz w:val="24"/>
              </w:rPr>
              <w:t xml:space="preserve">Работа </w:t>
            </w:r>
            <w:r w:rsidRPr="00746284">
              <w:rPr>
                <w:sz w:val="24"/>
              </w:rPr>
              <w:t>Совета</w:t>
            </w:r>
            <w:r>
              <w:rPr>
                <w:sz w:val="24"/>
              </w:rPr>
              <w:t xml:space="preserve"> </w:t>
            </w:r>
            <w:r w:rsidRPr="00746284">
              <w:rPr>
                <w:spacing w:val="-1"/>
                <w:sz w:val="24"/>
              </w:rPr>
              <w:t>профилактики</w:t>
            </w:r>
            <w:r w:rsidRPr="00746284">
              <w:rPr>
                <w:spacing w:val="-57"/>
                <w:sz w:val="24"/>
              </w:rPr>
              <w:t xml:space="preserve"> </w:t>
            </w:r>
            <w:r w:rsidRPr="00746284">
              <w:rPr>
                <w:sz w:val="24"/>
              </w:rPr>
              <w:t>правонарушений.</w:t>
            </w:r>
            <w:r w:rsidRPr="00746284">
              <w:rPr>
                <w:spacing w:val="41"/>
                <w:sz w:val="24"/>
              </w:rPr>
              <w:t xml:space="preserve"> </w:t>
            </w:r>
            <w:r w:rsidRPr="00746284">
              <w:rPr>
                <w:sz w:val="24"/>
              </w:rPr>
              <w:t>Организация</w:t>
            </w:r>
            <w:r w:rsidRPr="00746284">
              <w:rPr>
                <w:spacing w:val="41"/>
                <w:sz w:val="24"/>
              </w:rPr>
              <w:t xml:space="preserve"> </w:t>
            </w:r>
            <w:r w:rsidRPr="00746284">
              <w:rPr>
                <w:sz w:val="24"/>
              </w:rPr>
              <w:t>правовой</w:t>
            </w:r>
            <w:r w:rsidRPr="00746284">
              <w:rPr>
                <w:spacing w:val="42"/>
                <w:sz w:val="24"/>
              </w:rPr>
              <w:t xml:space="preserve"> </w:t>
            </w:r>
            <w:r w:rsidRPr="00746284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746284">
              <w:rPr>
                <w:sz w:val="24"/>
              </w:rPr>
              <w:t>социальной</w:t>
            </w:r>
            <w:r w:rsidRPr="00746284">
              <w:rPr>
                <w:spacing w:val="6"/>
                <w:sz w:val="24"/>
              </w:rPr>
              <w:t xml:space="preserve"> </w:t>
            </w:r>
            <w:r w:rsidRPr="00746284">
              <w:rPr>
                <w:sz w:val="24"/>
              </w:rPr>
              <w:t>помощи</w:t>
            </w:r>
            <w:r w:rsidRPr="00746284">
              <w:rPr>
                <w:spacing w:val="7"/>
                <w:sz w:val="24"/>
              </w:rPr>
              <w:t xml:space="preserve"> </w:t>
            </w:r>
            <w:r w:rsidRPr="00746284">
              <w:rPr>
                <w:sz w:val="24"/>
              </w:rPr>
              <w:t>школьных</w:t>
            </w:r>
            <w:r w:rsidRPr="00746284">
              <w:rPr>
                <w:spacing w:val="8"/>
                <w:sz w:val="24"/>
              </w:rPr>
              <w:t xml:space="preserve"> </w:t>
            </w:r>
            <w:r w:rsidRPr="00746284">
              <w:rPr>
                <w:sz w:val="24"/>
              </w:rPr>
              <w:t>специалистов</w:t>
            </w:r>
            <w:r w:rsidRPr="00746284">
              <w:rPr>
                <w:spacing w:val="-57"/>
                <w:sz w:val="24"/>
              </w:rPr>
              <w:t xml:space="preserve"> </w:t>
            </w:r>
            <w:r w:rsidRPr="00746284">
              <w:rPr>
                <w:sz w:val="24"/>
              </w:rPr>
              <w:t>по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запросам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родителей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и</w:t>
            </w:r>
            <w:r w:rsidRPr="00746284">
              <w:rPr>
                <w:spacing w:val="3"/>
                <w:sz w:val="24"/>
              </w:rPr>
              <w:t xml:space="preserve"> </w:t>
            </w:r>
            <w:r w:rsidRPr="00746284">
              <w:rPr>
                <w:sz w:val="24"/>
              </w:rPr>
              <w:t>учащихся.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rPr>
                <w:sz w:val="24"/>
              </w:rPr>
            </w:pPr>
            <w:r w:rsidRPr="00746284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1843" w:type="dxa"/>
          </w:tcPr>
          <w:p w:rsidR="003B5FF3" w:rsidRDefault="003B5FF3" w:rsidP="00746284">
            <w:pPr>
              <w:jc w:val="center"/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EB6F35">
            <w:pPr>
              <w:pStyle w:val="TableParagraph"/>
              <w:spacing w:line="240" w:lineRule="auto"/>
              <w:ind w:left="106" w:right="247"/>
              <w:rPr>
                <w:sz w:val="24"/>
              </w:rPr>
            </w:pPr>
            <w:r w:rsidRPr="00746284">
              <w:rPr>
                <w:sz w:val="24"/>
              </w:rPr>
              <w:t>Зам. директора по</w:t>
            </w:r>
            <w:r w:rsidRPr="00746284">
              <w:rPr>
                <w:spacing w:val="-58"/>
                <w:sz w:val="24"/>
              </w:rPr>
              <w:t xml:space="preserve"> </w:t>
            </w:r>
            <w:r w:rsidRPr="00746284">
              <w:rPr>
                <w:sz w:val="24"/>
              </w:rPr>
              <w:t>ВР,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классные</w:t>
            </w:r>
          </w:p>
          <w:p w:rsidR="003B5FF3" w:rsidRPr="00746284" w:rsidRDefault="003B5FF3" w:rsidP="00EB6F35">
            <w:pPr>
              <w:pStyle w:val="TableParagraph"/>
              <w:spacing w:line="240" w:lineRule="auto"/>
              <w:ind w:left="106" w:right="809"/>
              <w:rPr>
                <w:sz w:val="24"/>
              </w:rPr>
            </w:pPr>
            <w:r w:rsidRPr="00746284">
              <w:rPr>
                <w:sz w:val="24"/>
              </w:rPr>
              <w:t>руководители</w:t>
            </w:r>
          </w:p>
        </w:tc>
      </w:tr>
      <w:tr w:rsidR="003B5FF3" w:rsidTr="009154E8">
        <w:trPr>
          <w:trHeight w:val="1655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tabs>
                <w:tab w:val="left" w:pos="1619"/>
                <w:tab w:val="left" w:pos="2487"/>
                <w:tab w:val="left" w:pos="4223"/>
              </w:tabs>
              <w:spacing w:line="240" w:lineRule="auto"/>
              <w:ind w:right="98"/>
              <w:jc w:val="both"/>
              <w:rPr>
                <w:sz w:val="24"/>
              </w:rPr>
            </w:pPr>
            <w:r w:rsidRPr="00746284">
              <w:rPr>
                <w:sz w:val="24"/>
              </w:rPr>
              <w:t>Обследование материально-бытовых условий</w:t>
            </w:r>
            <w:r w:rsidRPr="00746284">
              <w:rPr>
                <w:spacing w:val="-57"/>
                <w:sz w:val="24"/>
              </w:rPr>
              <w:t xml:space="preserve"> </w:t>
            </w:r>
            <w:r w:rsidRPr="00746284">
              <w:rPr>
                <w:sz w:val="24"/>
              </w:rPr>
              <w:t>учащихся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из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многодетных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семей,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«группы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риска». Сбор информации о детях и семьях,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стоящих</w:t>
            </w:r>
            <w:r w:rsidRPr="00746284">
              <w:rPr>
                <w:sz w:val="24"/>
              </w:rPr>
              <w:tab/>
              <w:t>на</w:t>
            </w:r>
            <w:r w:rsidRPr="00746284">
              <w:rPr>
                <w:sz w:val="24"/>
              </w:rPr>
              <w:tab/>
              <w:t>различных</w:t>
            </w:r>
            <w:r w:rsidRPr="00746284">
              <w:rPr>
                <w:sz w:val="24"/>
              </w:rPr>
              <w:tab/>
            </w:r>
            <w:r w:rsidRPr="00746284">
              <w:rPr>
                <w:spacing w:val="-1"/>
                <w:sz w:val="24"/>
              </w:rPr>
              <w:t>видах</w:t>
            </w:r>
          </w:p>
          <w:p w:rsidR="003B5FF3" w:rsidRPr="00746284" w:rsidRDefault="003B5FF3" w:rsidP="00746284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 w:rsidRPr="00746284">
              <w:rPr>
                <w:sz w:val="24"/>
              </w:rPr>
              <w:t>профилактического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учета,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формирование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банка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данных.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rPr>
                <w:sz w:val="24"/>
              </w:rPr>
            </w:pPr>
            <w:r w:rsidRPr="00746284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1843" w:type="dxa"/>
          </w:tcPr>
          <w:p w:rsidR="003B5FF3" w:rsidRDefault="003B5FF3" w:rsidP="00746284">
            <w:pPr>
              <w:jc w:val="center"/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EB6F35">
            <w:pPr>
              <w:pStyle w:val="TableParagraph"/>
              <w:spacing w:line="240" w:lineRule="auto"/>
              <w:ind w:left="106" w:right="247"/>
              <w:rPr>
                <w:sz w:val="24"/>
              </w:rPr>
            </w:pPr>
            <w:r w:rsidRPr="00746284">
              <w:rPr>
                <w:sz w:val="24"/>
              </w:rPr>
              <w:t>Зам. директора по</w:t>
            </w:r>
            <w:r w:rsidRPr="00746284">
              <w:rPr>
                <w:spacing w:val="-58"/>
                <w:sz w:val="24"/>
              </w:rPr>
              <w:t xml:space="preserve"> </w:t>
            </w:r>
            <w:r w:rsidRPr="00746284">
              <w:rPr>
                <w:sz w:val="24"/>
              </w:rPr>
              <w:t>ВР,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классные</w:t>
            </w:r>
          </w:p>
          <w:p w:rsidR="003B5FF3" w:rsidRPr="00746284" w:rsidRDefault="003B5FF3" w:rsidP="00EB6F35">
            <w:pPr>
              <w:pStyle w:val="TableParagraph"/>
              <w:spacing w:line="240" w:lineRule="auto"/>
              <w:ind w:left="106" w:right="809"/>
              <w:rPr>
                <w:sz w:val="24"/>
              </w:rPr>
            </w:pPr>
            <w:r w:rsidRPr="00746284">
              <w:rPr>
                <w:sz w:val="24"/>
              </w:rPr>
              <w:t>руководители</w:t>
            </w:r>
          </w:p>
        </w:tc>
      </w:tr>
      <w:tr w:rsidR="003B5FF3" w:rsidTr="009154E8">
        <w:trPr>
          <w:trHeight w:val="566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rPr>
                <w:sz w:val="24"/>
              </w:rPr>
            </w:pPr>
            <w:r w:rsidRPr="00746284">
              <w:rPr>
                <w:sz w:val="24"/>
              </w:rPr>
              <w:t>Вручение</w:t>
            </w:r>
            <w:r w:rsidRPr="00746284">
              <w:rPr>
                <w:spacing w:val="45"/>
                <w:sz w:val="24"/>
              </w:rPr>
              <w:t xml:space="preserve"> </w:t>
            </w:r>
            <w:r w:rsidRPr="00746284">
              <w:rPr>
                <w:sz w:val="24"/>
              </w:rPr>
              <w:t>буклетов,</w:t>
            </w:r>
            <w:r w:rsidRPr="00746284">
              <w:rPr>
                <w:spacing w:val="46"/>
                <w:sz w:val="24"/>
              </w:rPr>
              <w:t xml:space="preserve"> </w:t>
            </w:r>
            <w:r w:rsidRPr="00746284">
              <w:rPr>
                <w:sz w:val="24"/>
              </w:rPr>
              <w:t>памяток</w:t>
            </w:r>
            <w:r w:rsidRPr="00746284">
              <w:rPr>
                <w:spacing w:val="47"/>
                <w:sz w:val="24"/>
              </w:rPr>
              <w:t xml:space="preserve"> </w:t>
            </w:r>
            <w:r w:rsidRPr="00746284">
              <w:rPr>
                <w:sz w:val="24"/>
              </w:rPr>
              <w:t>для</w:t>
            </w:r>
            <w:r w:rsidRPr="00746284">
              <w:rPr>
                <w:spacing w:val="47"/>
                <w:sz w:val="24"/>
              </w:rPr>
              <w:t xml:space="preserve"> </w:t>
            </w:r>
            <w:r w:rsidRPr="00746284">
              <w:rPr>
                <w:sz w:val="24"/>
              </w:rPr>
              <w:t>детей</w:t>
            </w:r>
            <w:r w:rsidRPr="00746284">
              <w:rPr>
                <w:spacing w:val="47"/>
                <w:sz w:val="24"/>
              </w:rPr>
              <w:t xml:space="preserve"> </w:t>
            </w:r>
            <w:r w:rsidRPr="00746284">
              <w:rPr>
                <w:sz w:val="24"/>
              </w:rPr>
              <w:t xml:space="preserve">и </w:t>
            </w:r>
            <w:r w:rsidRPr="00746284">
              <w:rPr>
                <w:spacing w:val="-57"/>
                <w:sz w:val="24"/>
              </w:rPr>
              <w:t xml:space="preserve"> </w:t>
            </w:r>
            <w:r w:rsidRPr="00746284">
              <w:rPr>
                <w:sz w:val="24"/>
              </w:rPr>
              <w:t>родителей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по</w:t>
            </w:r>
            <w:r w:rsidRPr="00746284">
              <w:rPr>
                <w:spacing w:val="-6"/>
                <w:sz w:val="24"/>
              </w:rPr>
              <w:t xml:space="preserve"> </w:t>
            </w:r>
            <w:r w:rsidRPr="00746284">
              <w:rPr>
                <w:sz w:val="24"/>
              </w:rPr>
              <w:t>профилактике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правонарушений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rPr>
                <w:sz w:val="24"/>
              </w:rPr>
            </w:pPr>
            <w:r w:rsidRPr="00746284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1843" w:type="dxa"/>
          </w:tcPr>
          <w:p w:rsidR="003B5FF3" w:rsidRDefault="003B5FF3" w:rsidP="00746284">
            <w:pPr>
              <w:jc w:val="center"/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EB6F35">
            <w:pPr>
              <w:pStyle w:val="TableParagraph"/>
              <w:spacing w:line="240" w:lineRule="auto"/>
              <w:ind w:left="106" w:right="247"/>
              <w:rPr>
                <w:sz w:val="24"/>
              </w:rPr>
            </w:pPr>
            <w:r w:rsidRPr="00746284">
              <w:rPr>
                <w:sz w:val="24"/>
              </w:rPr>
              <w:t>Зам. директора по</w:t>
            </w:r>
            <w:r w:rsidRPr="00746284">
              <w:rPr>
                <w:spacing w:val="-58"/>
                <w:sz w:val="24"/>
              </w:rPr>
              <w:t xml:space="preserve"> </w:t>
            </w:r>
            <w:r w:rsidRPr="00746284">
              <w:rPr>
                <w:sz w:val="24"/>
              </w:rPr>
              <w:t>ВР,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классные</w:t>
            </w:r>
          </w:p>
          <w:p w:rsidR="003B5FF3" w:rsidRPr="00746284" w:rsidRDefault="003B5FF3" w:rsidP="00EB6F35">
            <w:pPr>
              <w:pStyle w:val="TableParagraph"/>
              <w:spacing w:line="240" w:lineRule="auto"/>
              <w:ind w:left="106" w:right="809"/>
              <w:rPr>
                <w:sz w:val="24"/>
              </w:rPr>
            </w:pPr>
            <w:r w:rsidRPr="00746284">
              <w:rPr>
                <w:sz w:val="24"/>
              </w:rPr>
              <w:t>руководители</w:t>
            </w:r>
          </w:p>
        </w:tc>
      </w:tr>
      <w:tr w:rsidR="003B5FF3" w:rsidTr="009154E8">
        <w:trPr>
          <w:trHeight w:val="828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tabs>
                <w:tab w:val="left" w:pos="1172"/>
                <w:tab w:val="left" w:pos="1867"/>
                <w:tab w:val="left" w:pos="2659"/>
                <w:tab w:val="left" w:pos="2709"/>
                <w:tab w:val="left" w:pos="3117"/>
                <w:tab w:val="left" w:pos="3867"/>
                <w:tab w:val="left" w:pos="3935"/>
              </w:tabs>
              <w:spacing w:line="240" w:lineRule="auto"/>
              <w:ind w:right="100"/>
              <w:rPr>
                <w:sz w:val="24"/>
              </w:rPr>
            </w:pPr>
            <w:r w:rsidRPr="00746284">
              <w:rPr>
                <w:sz w:val="24"/>
              </w:rPr>
              <w:t xml:space="preserve">Акции, Месячники и Дни </w:t>
            </w:r>
            <w:r w:rsidRPr="00746284">
              <w:rPr>
                <w:spacing w:val="-1"/>
                <w:sz w:val="24"/>
              </w:rPr>
              <w:t>активной</w:t>
            </w:r>
            <w:r w:rsidRPr="00746284">
              <w:rPr>
                <w:spacing w:val="-57"/>
                <w:sz w:val="24"/>
              </w:rPr>
              <w:t xml:space="preserve"> </w:t>
            </w:r>
            <w:r w:rsidRPr="00746284">
              <w:rPr>
                <w:sz w:val="24"/>
              </w:rPr>
              <w:t xml:space="preserve">профилактики :«День открытых </w:t>
            </w:r>
            <w:r w:rsidRPr="00746284">
              <w:rPr>
                <w:spacing w:val="-1"/>
                <w:sz w:val="24"/>
              </w:rPr>
              <w:t>дверей»,</w:t>
            </w:r>
            <w:r w:rsidRPr="00746284">
              <w:rPr>
                <w:sz w:val="24"/>
              </w:rPr>
              <w:t>«Правовая</w:t>
            </w:r>
            <w:r w:rsidRPr="00746284">
              <w:rPr>
                <w:spacing w:val="-6"/>
                <w:sz w:val="24"/>
              </w:rPr>
              <w:t xml:space="preserve"> </w:t>
            </w:r>
            <w:r w:rsidRPr="00746284">
              <w:rPr>
                <w:sz w:val="24"/>
              </w:rPr>
              <w:t>помощь»,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«День</w:t>
            </w:r>
            <w:r w:rsidRPr="00746284">
              <w:rPr>
                <w:spacing w:val="-6"/>
                <w:sz w:val="24"/>
              </w:rPr>
              <w:t xml:space="preserve"> </w:t>
            </w:r>
            <w:r w:rsidRPr="00746284">
              <w:rPr>
                <w:sz w:val="24"/>
              </w:rPr>
              <w:t>здоровья».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rPr>
                <w:sz w:val="24"/>
              </w:rPr>
            </w:pPr>
            <w:r w:rsidRPr="00746284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1843" w:type="dxa"/>
          </w:tcPr>
          <w:p w:rsidR="003B5FF3" w:rsidRDefault="003B5FF3" w:rsidP="00746284">
            <w:pPr>
              <w:jc w:val="center"/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D03384">
            <w:pPr>
              <w:pStyle w:val="TableParagraph"/>
              <w:spacing w:line="240" w:lineRule="auto"/>
              <w:ind w:left="106" w:right="247"/>
              <w:rPr>
                <w:sz w:val="24"/>
              </w:rPr>
            </w:pPr>
            <w:r w:rsidRPr="00746284">
              <w:rPr>
                <w:sz w:val="24"/>
              </w:rPr>
              <w:t>Зам. директора по</w:t>
            </w:r>
            <w:r w:rsidRPr="00746284">
              <w:rPr>
                <w:spacing w:val="-58"/>
                <w:sz w:val="24"/>
              </w:rPr>
              <w:t xml:space="preserve"> </w:t>
            </w:r>
            <w:r w:rsidRPr="00746284">
              <w:rPr>
                <w:sz w:val="24"/>
              </w:rPr>
              <w:t>ВР,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классные</w:t>
            </w:r>
          </w:p>
          <w:p w:rsidR="003B5FF3" w:rsidRPr="00746284" w:rsidRDefault="003B5FF3" w:rsidP="00D03384">
            <w:pPr>
              <w:pStyle w:val="TableParagraph"/>
              <w:spacing w:line="276" w:lineRule="exact"/>
              <w:ind w:left="106" w:right="278"/>
              <w:rPr>
                <w:sz w:val="24"/>
              </w:rPr>
            </w:pPr>
            <w:r w:rsidRPr="00746284">
              <w:rPr>
                <w:sz w:val="24"/>
              </w:rPr>
              <w:t>руководители</w:t>
            </w:r>
          </w:p>
        </w:tc>
      </w:tr>
      <w:tr w:rsidR="003B5FF3" w:rsidTr="009154E8">
        <w:trPr>
          <w:trHeight w:val="1379"/>
        </w:trPr>
        <w:tc>
          <w:tcPr>
            <w:tcW w:w="4290" w:type="dxa"/>
          </w:tcPr>
          <w:p w:rsidR="003B5FF3" w:rsidRPr="00746284" w:rsidRDefault="003B5FF3" w:rsidP="000B4F06">
            <w:pPr>
              <w:pStyle w:val="TableParagraph"/>
              <w:spacing w:line="240" w:lineRule="auto"/>
              <w:ind w:right="337"/>
              <w:rPr>
                <w:sz w:val="24"/>
              </w:rPr>
            </w:pPr>
            <w:r w:rsidRPr="00746284">
              <w:rPr>
                <w:sz w:val="24"/>
              </w:rPr>
              <w:t>Мероприятия направленные на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профилактику</w:t>
            </w:r>
            <w:r w:rsidRPr="00746284">
              <w:rPr>
                <w:spacing w:val="-11"/>
                <w:sz w:val="24"/>
              </w:rPr>
              <w:t xml:space="preserve"> </w:t>
            </w:r>
            <w:r w:rsidRPr="00746284">
              <w:rPr>
                <w:sz w:val="24"/>
              </w:rPr>
              <w:t>потребления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наркотических,</w:t>
            </w:r>
            <w:r w:rsidRPr="00746284">
              <w:rPr>
                <w:spacing w:val="-57"/>
                <w:sz w:val="24"/>
              </w:rPr>
              <w:t xml:space="preserve"> </w:t>
            </w:r>
            <w:r w:rsidRPr="00746284">
              <w:rPr>
                <w:sz w:val="24"/>
              </w:rPr>
              <w:t>токсических и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других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психоактивных</w:t>
            </w:r>
            <w:r>
              <w:rPr>
                <w:sz w:val="24"/>
              </w:rPr>
              <w:t xml:space="preserve"> </w:t>
            </w:r>
            <w:r w:rsidRPr="00746284">
              <w:rPr>
                <w:sz w:val="24"/>
              </w:rPr>
              <w:t>веществ (ПАВ), алкогольной продукции,</w:t>
            </w:r>
            <w:r>
              <w:rPr>
                <w:spacing w:val="-58"/>
                <w:sz w:val="24"/>
              </w:rPr>
              <w:t xml:space="preserve"> </w:t>
            </w:r>
            <w:r w:rsidRPr="00746284">
              <w:rPr>
                <w:sz w:val="24"/>
              </w:rPr>
              <w:t>табакокурения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rPr>
                <w:sz w:val="24"/>
              </w:rPr>
            </w:pPr>
            <w:r w:rsidRPr="00746284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1843" w:type="dxa"/>
          </w:tcPr>
          <w:p w:rsidR="003B5FF3" w:rsidRDefault="003B5FF3" w:rsidP="00746284">
            <w:pPr>
              <w:jc w:val="center"/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EB6F35">
            <w:pPr>
              <w:pStyle w:val="TableParagraph"/>
              <w:spacing w:line="240" w:lineRule="auto"/>
              <w:ind w:left="106" w:right="247"/>
              <w:rPr>
                <w:sz w:val="24"/>
              </w:rPr>
            </w:pPr>
            <w:r w:rsidRPr="00746284">
              <w:rPr>
                <w:sz w:val="24"/>
              </w:rPr>
              <w:t>Зам. директора по</w:t>
            </w:r>
            <w:r w:rsidRPr="00746284">
              <w:rPr>
                <w:spacing w:val="-58"/>
                <w:sz w:val="24"/>
              </w:rPr>
              <w:t xml:space="preserve"> </w:t>
            </w:r>
            <w:r w:rsidRPr="00746284">
              <w:rPr>
                <w:sz w:val="24"/>
              </w:rPr>
              <w:t>ВР,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классные</w:t>
            </w:r>
          </w:p>
          <w:p w:rsidR="003B5FF3" w:rsidRPr="00746284" w:rsidRDefault="003B5FF3" w:rsidP="00EB6F35">
            <w:pPr>
              <w:pStyle w:val="TableParagraph"/>
              <w:spacing w:line="240" w:lineRule="auto"/>
              <w:ind w:left="106" w:right="809"/>
              <w:rPr>
                <w:sz w:val="24"/>
              </w:rPr>
            </w:pPr>
            <w:r w:rsidRPr="00746284">
              <w:rPr>
                <w:sz w:val="24"/>
              </w:rPr>
              <w:t>руководители</w:t>
            </w:r>
          </w:p>
        </w:tc>
      </w:tr>
      <w:tr w:rsidR="003B5FF3" w:rsidTr="00746284">
        <w:trPr>
          <w:trHeight w:val="275"/>
        </w:trPr>
        <w:tc>
          <w:tcPr>
            <w:tcW w:w="10490" w:type="dxa"/>
            <w:gridSpan w:val="4"/>
          </w:tcPr>
          <w:p w:rsidR="003B5FF3" w:rsidRPr="00746284" w:rsidRDefault="003B5FF3" w:rsidP="00746284">
            <w:pPr>
              <w:pStyle w:val="TableParagraph"/>
              <w:spacing w:line="255" w:lineRule="exact"/>
              <w:ind w:left="1798" w:right="1796"/>
              <w:jc w:val="center"/>
              <w:rPr>
                <w:b/>
                <w:sz w:val="24"/>
              </w:rPr>
            </w:pPr>
            <w:r w:rsidRPr="00746284">
              <w:rPr>
                <w:b/>
                <w:sz w:val="24"/>
              </w:rPr>
              <w:t>Модуль «Организация</w:t>
            </w:r>
            <w:r w:rsidRPr="00746284">
              <w:rPr>
                <w:b/>
                <w:spacing w:val="-7"/>
                <w:sz w:val="24"/>
              </w:rPr>
              <w:t xml:space="preserve"> </w:t>
            </w:r>
            <w:r w:rsidRPr="00746284">
              <w:rPr>
                <w:b/>
                <w:sz w:val="24"/>
              </w:rPr>
              <w:t>предметно-пространственной</w:t>
            </w:r>
            <w:r w:rsidRPr="00746284">
              <w:rPr>
                <w:b/>
                <w:spacing w:val="-6"/>
                <w:sz w:val="24"/>
              </w:rPr>
              <w:t xml:space="preserve"> </w:t>
            </w:r>
            <w:r w:rsidRPr="00746284">
              <w:rPr>
                <w:b/>
                <w:sz w:val="24"/>
              </w:rPr>
              <w:t>среды»</w:t>
            </w:r>
          </w:p>
        </w:tc>
      </w:tr>
      <w:tr w:rsidR="003B5FF3" w:rsidTr="009154E8">
        <w:trPr>
          <w:trHeight w:val="278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746284">
              <w:rPr>
                <w:b/>
                <w:sz w:val="24"/>
              </w:rPr>
              <w:t>Дела,</w:t>
            </w:r>
            <w:r w:rsidRPr="00746284">
              <w:rPr>
                <w:b/>
                <w:spacing w:val="-3"/>
                <w:sz w:val="24"/>
              </w:rPr>
              <w:t xml:space="preserve"> </w:t>
            </w:r>
            <w:r w:rsidRPr="00746284">
              <w:rPr>
                <w:b/>
                <w:sz w:val="24"/>
              </w:rPr>
              <w:t>события,</w:t>
            </w:r>
            <w:r w:rsidRPr="00746284">
              <w:rPr>
                <w:b/>
                <w:spacing w:val="-2"/>
                <w:sz w:val="24"/>
              </w:rPr>
              <w:t xml:space="preserve"> </w:t>
            </w:r>
            <w:r w:rsidRPr="00746284">
              <w:rPr>
                <w:b/>
                <w:sz w:val="24"/>
              </w:rPr>
              <w:t>мероприятия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746284">
              <w:rPr>
                <w:b/>
                <w:sz w:val="24"/>
              </w:rPr>
              <w:t>Дата</w:t>
            </w:r>
            <w:r w:rsidRPr="00746284">
              <w:rPr>
                <w:b/>
                <w:spacing w:val="-2"/>
                <w:sz w:val="24"/>
              </w:rPr>
              <w:t xml:space="preserve"> </w:t>
            </w:r>
            <w:r w:rsidRPr="00746284">
              <w:rPr>
                <w:b/>
                <w:sz w:val="24"/>
              </w:rPr>
              <w:t>/время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746284">
              <w:rPr>
                <w:b/>
                <w:sz w:val="24"/>
              </w:rPr>
              <w:t>Класс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58" w:lineRule="exact"/>
              <w:ind w:left="106"/>
              <w:rPr>
                <w:b/>
                <w:sz w:val="24"/>
              </w:rPr>
            </w:pPr>
            <w:r w:rsidRPr="00746284">
              <w:rPr>
                <w:b/>
                <w:sz w:val="24"/>
              </w:rPr>
              <w:t>Ответственный</w:t>
            </w:r>
          </w:p>
        </w:tc>
      </w:tr>
      <w:tr w:rsidR="003B5FF3" w:rsidTr="009154E8">
        <w:trPr>
          <w:trHeight w:val="565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65" w:lineRule="exact"/>
              <w:rPr>
                <w:sz w:val="24"/>
              </w:rPr>
            </w:pPr>
            <w:r w:rsidRPr="00746284">
              <w:rPr>
                <w:sz w:val="24"/>
              </w:rPr>
              <w:t>Выставки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книг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в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библиотеке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rPr>
                <w:sz w:val="24"/>
              </w:rPr>
            </w:pPr>
            <w:r w:rsidRPr="00746284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6" w:right="691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pacing w:val="-1"/>
                <w:sz w:val="24"/>
              </w:rPr>
              <w:t>руководители</w:t>
            </w:r>
          </w:p>
        </w:tc>
      </w:tr>
      <w:tr w:rsidR="003B5FF3" w:rsidTr="009154E8">
        <w:trPr>
          <w:trHeight w:val="827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right="199"/>
              <w:rPr>
                <w:sz w:val="24"/>
              </w:rPr>
            </w:pPr>
            <w:r w:rsidRPr="00746284">
              <w:rPr>
                <w:sz w:val="24"/>
              </w:rPr>
              <w:t>Благоустройство классных кабинетов,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осуществляемое</w:t>
            </w:r>
            <w:r w:rsidRPr="00746284">
              <w:rPr>
                <w:spacing w:val="-10"/>
                <w:sz w:val="24"/>
              </w:rPr>
              <w:t xml:space="preserve"> </w:t>
            </w:r>
            <w:r w:rsidRPr="00746284">
              <w:rPr>
                <w:sz w:val="24"/>
              </w:rPr>
              <w:t>классными</w:t>
            </w:r>
            <w:r w:rsidRPr="00746284">
              <w:rPr>
                <w:spacing w:val="-8"/>
                <w:sz w:val="24"/>
              </w:rPr>
              <w:t xml:space="preserve"> </w:t>
            </w:r>
            <w:r w:rsidRPr="00746284">
              <w:rPr>
                <w:sz w:val="24"/>
              </w:rPr>
              <w:t>руководителями</w:t>
            </w:r>
          </w:p>
          <w:p w:rsidR="003B5FF3" w:rsidRPr="00746284" w:rsidRDefault="003B5FF3" w:rsidP="00746284">
            <w:pPr>
              <w:pStyle w:val="TableParagraph"/>
              <w:spacing w:line="269" w:lineRule="exact"/>
              <w:rPr>
                <w:sz w:val="24"/>
              </w:rPr>
            </w:pPr>
            <w:r w:rsidRPr="00746284">
              <w:rPr>
                <w:sz w:val="24"/>
              </w:rPr>
              <w:t>вместе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со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школьниками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своих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классов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rPr>
                <w:sz w:val="24"/>
              </w:rPr>
            </w:pPr>
            <w:r w:rsidRPr="00746284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6" w:right="691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pacing w:val="-1"/>
                <w:sz w:val="24"/>
              </w:rPr>
              <w:t>руководители</w:t>
            </w:r>
          </w:p>
        </w:tc>
      </w:tr>
      <w:tr w:rsidR="003B5FF3" w:rsidTr="009154E8">
        <w:trPr>
          <w:trHeight w:val="1379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right="177"/>
              <w:rPr>
                <w:sz w:val="24"/>
              </w:rPr>
            </w:pPr>
            <w:r w:rsidRPr="00746284">
              <w:rPr>
                <w:sz w:val="24"/>
              </w:rPr>
              <w:t>Событийный дизайн – оформление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пространства проведения конкретных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школьных событий (праздников, церемоний,</w:t>
            </w:r>
            <w:r w:rsidRPr="00746284">
              <w:rPr>
                <w:spacing w:val="-57"/>
                <w:sz w:val="24"/>
              </w:rPr>
              <w:t xml:space="preserve"> </w:t>
            </w:r>
            <w:r w:rsidRPr="00746284">
              <w:rPr>
                <w:sz w:val="24"/>
              </w:rPr>
              <w:t>торжественных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линеек,</w:t>
            </w:r>
            <w:r w:rsidRPr="00746284">
              <w:rPr>
                <w:spacing w:val="-7"/>
                <w:sz w:val="24"/>
              </w:rPr>
              <w:t xml:space="preserve"> </w:t>
            </w:r>
            <w:r w:rsidRPr="00746284">
              <w:rPr>
                <w:sz w:val="24"/>
              </w:rPr>
              <w:t>творческих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вечеров,</w:t>
            </w:r>
          </w:p>
          <w:p w:rsidR="003B5FF3" w:rsidRPr="00746284" w:rsidRDefault="003B5FF3" w:rsidP="00746284">
            <w:pPr>
              <w:pStyle w:val="TableParagraph"/>
              <w:spacing w:line="269" w:lineRule="exact"/>
              <w:rPr>
                <w:sz w:val="24"/>
              </w:rPr>
            </w:pPr>
            <w:r w:rsidRPr="00746284">
              <w:rPr>
                <w:sz w:val="24"/>
              </w:rPr>
              <w:t>выставок,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собраний,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конференций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и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т.п.)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rPr>
                <w:sz w:val="24"/>
              </w:rPr>
            </w:pPr>
            <w:r w:rsidRPr="00746284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6" w:right="691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pacing w:val="-1"/>
                <w:sz w:val="24"/>
              </w:rPr>
              <w:t>руководители</w:t>
            </w:r>
          </w:p>
        </w:tc>
      </w:tr>
      <w:tr w:rsidR="003B5FF3" w:rsidTr="009154E8">
        <w:trPr>
          <w:trHeight w:val="1380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right="611"/>
              <w:rPr>
                <w:sz w:val="24"/>
              </w:rPr>
            </w:pPr>
            <w:r w:rsidRPr="00746284">
              <w:rPr>
                <w:sz w:val="24"/>
              </w:rPr>
              <w:t>Акцентирование внимания школьников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посредством элементов предметно-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эстетической среды (стенды, плакаты,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инсталляции)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на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важных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для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воспитания</w:t>
            </w:r>
          </w:p>
          <w:p w:rsidR="003B5FF3" w:rsidRPr="00746284" w:rsidRDefault="003B5FF3" w:rsidP="00746284">
            <w:pPr>
              <w:pStyle w:val="TableParagraph"/>
              <w:spacing w:line="269" w:lineRule="exact"/>
              <w:rPr>
                <w:sz w:val="24"/>
              </w:rPr>
            </w:pPr>
            <w:r w:rsidRPr="00746284">
              <w:rPr>
                <w:sz w:val="24"/>
              </w:rPr>
              <w:t>ценностях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школы,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ее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традициях,</w:t>
            </w:r>
            <w:r w:rsidRPr="00746284">
              <w:rPr>
                <w:spacing w:val="-5"/>
                <w:sz w:val="24"/>
              </w:rPr>
              <w:t xml:space="preserve"> </w:t>
            </w:r>
            <w:r w:rsidRPr="00746284">
              <w:rPr>
                <w:sz w:val="24"/>
              </w:rPr>
              <w:t>правилах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rPr>
                <w:sz w:val="24"/>
              </w:rPr>
            </w:pPr>
            <w:r w:rsidRPr="00746284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6" w:right="691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pacing w:val="-1"/>
                <w:sz w:val="24"/>
              </w:rPr>
              <w:t>руководители</w:t>
            </w:r>
          </w:p>
        </w:tc>
      </w:tr>
      <w:tr w:rsidR="003B5FF3" w:rsidTr="00746284">
        <w:trPr>
          <w:trHeight w:val="275"/>
        </w:trPr>
        <w:tc>
          <w:tcPr>
            <w:tcW w:w="10490" w:type="dxa"/>
            <w:gridSpan w:val="4"/>
          </w:tcPr>
          <w:p w:rsidR="003B5FF3" w:rsidRPr="00746284" w:rsidRDefault="003B5FF3" w:rsidP="00746284">
            <w:pPr>
              <w:pStyle w:val="TableParagraph"/>
              <w:spacing w:line="256" w:lineRule="exact"/>
              <w:ind w:left="1798" w:right="1795"/>
              <w:jc w:val="center"/>
              <w:rPr>
                <w:b/>
                <w:sz w:val="24"/>
              </w:rPr>
            </w:pPr>
            <w:r w:rsidRPr="00746284">
              <w:rPr>
                <w:b/>
                <w:sz w:val="24"/>
              </w:rPr>
              <w:t>Модуль «Детские</w:t>
            </w:r>
            <w:r w:rsidRPr="00746284">
              <w:rPr>
                <w:b/>
                <w:spacing w:val="-4"/>
                <w:sz w:val="24"/>
              </w:rPr>
              <w:t xml:space="preserve"> </w:t>
            </w:r>
            <w:r w:rsidRPr="00746284">
              <w:rPr>
                <w:b/>
                <w:sz w:val="24"/>
              </w:rPr>
              <w:t>общественные</w:t>
            </w:r>
            <w:r w:rsidRPr="00746284">
              <w:rPr>
                <w:b/>
                <w:spacing w:val="-4"/>
                <w:sz w:val="24"/>
              </w:rPr>
              <w:t xml:space="preserve"> </w:t>
            </w:r>
            <w:r w:rsidRPr="00746284">
              <w:rPr>
                <w:b/>
                <w:sz w:val="24"/>
              </w:rPr>
              <w:t>объединения»</w:t>
            </w:r>
          </w:p>
        </w:tc>
      </w:tr>
      <w:tr w:rsidR="003B5FF3" w:rsidTr="009154E8">
        <w:trPr>
          <w:trHeight w:val="275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746284">
              <w:rPr>
                <w:b/>
                <w:sz w:val="24"/>
              </w:rPr>
              <w:t>Дела,</w:t>
            </w:r>
            <w:r w:rsidRPr="00746284">
              <w:rPr>
                <w:b/>
                <w:spacing w:val="-3"/>
                <w:sz w:val="24"/>
              </w:rPr>
              <w:t xml:space="preserve"> </w:t>
            </w:r>
            <w:r w:rsidRPr="00746284">
              <w:rPr>
                <w:b/>
                <w:sz w:val="24"/>
              </w:rPr>
              <w:t>события,</w:t>
            </w:r>
            <w:r w:rsidRPr="00746284">
              <w:rPr>
                <w:b/>
                <w:spacing w:val="-2"/>
                <w:sz w:val="24"/>
              </w:rPr>
              <w:t xml:space="preserve"> </w:t>
            </w:r>
            <w:r w:rsidRPr="00746284">
              <w:rPr>
                <w:b/>
                <w:sz w:val="24"/>
              </w:rPr>
              <w:t>мероприятия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746284">
              <w:rPr>
                <w:b/>
                <w:sz w:val="24"/>
              </w:rPr>
              <w:t>Дата</w:t>
            </w:r>
            <w:r w:rsidRPr="00746284">
              <w:rPr>
                <w:b/>
                <w:spacing w:val="-2"/>
                <w:sz w:val="24"/>
              </w:rPr>
              <w:t xml:space="preserve"> </w:t>
            </w:r>
            <w:r w:rsidRPr="00746284">
              <w:rPr>
                <w:b/>
                <w:sz w:val="24"/>
              </w:rPr>
              <w:t>/время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746284">
              <w:rPr>
                <w:b/>
                <w:sz w:val="24"/>
              </w:rPr>
              <w:t>Класс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 w:rsidRPr="00746284">
              <w:rPr>
                <w:b/>
                <w:sz w:val="24"/>
              </w:rPr>
              <w:t>Ответственный</w:t>
            </w:r>
          </w:p>
        </w:tc>
      </w:tr>
      <w:tr w:rsidR="003B5FF3" w:rsidTr="009154E8">
        <w:trPr>
          <w:trHeight w:val="566"/>
        </w:trPr>
        <w:tc>
          <w:tcPr>
            <w:tcW w:w="4290" w:type="dxa"/>
          </w:tcPr>
          <w:p w:rsidR="003B5FF3" w:rsidRPr="00746284" w:rsidRDefault="003B5FF3" w:rsidP="00CD2289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Участие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во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Всероссийском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проекте РДДМ</w:t>
            </w:r>
          </w:p>
          <w:p w:rsidR="003B5FF3" w:rsidRPr="00746284" w:rsidRDefault="003B5FF3" w:rsidP="00746284">
            <w:pPr>
              <w:pStyle w:val="TableParagraph"/>
              <w:spacing w:line="240" w:lineRule="auto"/>
              <w:rPr>
                <w:sz w:val="24"/>
              </w:rPr>
            </w:pPr>
            <w:r w:rsidRPr="00746284">
              <w:rPr>
                <w:sz w:val="24"/>
              </w:rPr>
              <w:t>«Движение Первых»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rPr>
                <w:sz w:val="24"/>
              </w:rPr>
            </w:pPr>
            <w:r w:rsidRPr="00746284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jc w:val="center"/>
              <w:rPr>
                <w:sz w:val="24"/>
              </w:rPr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6" w:right="691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pacing w:val="-1"/>
                <w:sz w:val="24"/>
              </w:rPr>
              <w:t>руководители</w:t>
            </w:r>
          </w:p>
        </w:tc>
      </w:tr>
      <w:tr w:rsidR="003B5FF3" w:rsidTr="009154E8">
        <w:trPr>
          <w:trHeight w:val="563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right="493"/>
              <w:rPr>
                <w:sz w:val="24"/>
              </w:rPr>
            </w:pPr>
            <w:r w:rsidRPr="00746284">
              <w:rPr>
                <w:sz w:val="24"/>
              </w:rPr>
              <w:t>Участие в спортивно – массовых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мероприятиях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по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плану</w:t>
            </w:r>
            <w:r w:rsidRPr="00746284">
              <w:rPr>
                <w:spacing w:val="-7"/>
                <w:sz w:val="24"/>
              </w:rPr>
              <w:t xml:space="preserve"> </w:t>
            </w:r>
            <w:r w:rsidRPr="00746284">
              <w:rPr>
                <w:sz w:val="24"/>
              </w:rPr>
              <w:t>ШСК</w:t>
            </w:r>
            <w:r w:rsidRPr="00746284">
              <w:rPr>
                <w:spacing w:val="3"/>
                <w:sz w:val="24"/>
              </w:rPr>
              <w:t xml:space="preserve"> 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rPr>
                <w:sz w:val="24"/>
              </w:rPr>
            </w:pPr>
            <w:r w:rsidRPr="00746284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1843" w:type="dxa"/>
          </w:tcPr>
          <w:p w:rsidR="003B5FF3" w:rsidRDefault="003B5FF3" w:rsidP="00746284">
            <w:pPr>
              <w:jc w:val="center"/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0" w:right="691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pacing w:val="-1"/>
                <w:sz w:val="24"/>
              </w:rPr>
              <w:t>руководители</w:t>
            </w:r>
          </w:p>
        </w:tc>
      </w:tr>
      <w:tr w:rsidR="003B5FF3" w:rsidTr="009154E8">
        <w:trPr>
          <w:trHeight w:val="563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right="493"/>
              <w:rPr>
                <w:sz w:val="24"/>
              </w:rPr>
            </w:pPr>
            <w:r w:rsidRPr="00746284">
              <w:rPr>
                <w:sz w:val="24"/>
              </w:rPr>
              <w:t>Участие в акциях по плану юнармии</w:t>
            </w:r>
          </w:p>
        </w:tc>
        <w:tc>
          <w:tcPr>
            <w:tcW w:w="1664" w:type="dxa"/>
          </w:tcPr>
          <w:p w:rsidR="003B5FF3" w:rsidRPr="00746284" w:rsidRDefault="003B5FF3" w:rsidP="00CD2289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jc w:val="center"/>
              <w:rPr>
                <w:sz w:val="24"/>
              </w:rPr>
            </w:pPr>
            <w:r w:rsidRPr="00746284">
              <w:rPr>
                <w:sz w:val="24"/>
              </w:rPr>
              <w:t>6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6" w:right="691"/>
              <w:rPr>
                <w:sz w:val="24"/>
              </w:rPr>
            </w:pPr>
            <w:r w:rsidRPr="00746284">
              <w:rPr>
                <w:sz w:val="24"/>
              </w:rPr>
              <w:t>Классный</w:t>
            </w:r>
          </w:p>
          <w:p w:rsidR="003B5FF3" w:rsidRPr="00746284" w:rsidRDefault="003B5FF3" w:rsidP="00746284">
            <w:pPr>
              <w:pStyle w:val="TableParagraph"/>
              <w:spacing w:line="240" w:lineRule="auto"/>
              <w:ind w:left="106" w:right="691"/>
              <w:rPr>
                <w:spacing w:val="-1"/>
                <w:sz w:val="24"/>
              </w:rPr>
            </w:pPr>
            <w:r w:rsidRPr="00746284">
              <w:rPr>
                <w:spacing w:val="-1"/>
                <w:sz w:val="24"/>
              </w:rPr>
              <w:t>Руководитель</w:t>
            </w:r>
          </w:p>
          <w:p w:rsidR="003B5FF3" w:rsidRPr="00746284" w:rsidRDefault="003B5FF3" w:rsidP="00746284">
            <w:pPr>
              <w:pStyle w:val="TableParagraph"/>
              <w:spacing w:line="240" w:lineRule="auto"/>
              <w:ind w:left="106" w:right="691"/>
              <w:rPr>
                <w:spacing w:val="-1"/>
                <w:sz w:val="24"/>
              </w:rPr>
            </w:pPr>
            <w:r w:rsidRPr="00746284">
              <w:rPr>
                <w:spacing w:val="-1"/>
                <w:sz w:val="24"/>
              </w:rPr>
              <w:t>Учитель физкультуры</w:t>
            </w:r>
          </w:p>
        </w:tc>
      </w:tr>
      <w:tr w:rsidR="003B5FF3" w:rsidTr="009154E8">
        <w:trPr>
          <w:trHeight w:val="565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right="147"/>
              <w:rPr>
                <w:sz w:val="24"/>
              </w:rPr>
            </w:pPr>
            <w:r w:rsidRPr="00746284">
              <w:rPr>
                <w:sz w:val="24"/>
              </w:rPr>
              <w:t>Участие в волонтерских акциях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по плану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z w:val="24"/>
              </w:rPr>
              <w:t>волонтерского</w:t>
            </w:r>
            <w:r w:rsidRPr="00746284">
              <w:rPr>
                <w:spacing w:val="-5"/>
                <w:sz w:val="24"/>
              </w:rPr>
              <w:t xml:space="preserve"> </w:t>
            </w:r>
            <w:r w:rsidRPr="00746284">
              <w:rPr>
                <w:sz w:val="24"/>
              </w:rPr>
              <w:t>движения</w:t>
            </w:r>
            <w:r w:rsidRPr="00746284">
              <w:rPr>
                <w:spacing w:val="-1"/>
                <w:sz w:val="24"/>
              </w:rPr>
              <w:t xml:space="preserve"> </w:t>
            </w:r>
            <w:r w:rsidRPr="00746284">
              <w:rPr>
                <w:sz w:val="24"/>
              </w:rPr>
              <w:t>«Волонтеры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добра»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rPr>
                <w:sz w:val="24"/>
              </w:rPr>
            </w:pPr>
            <w:r w:rsidRPr="00746284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1843" w:type="dxa"/>
          </w:tcPr>
          <w:p w:rsidR="003B5FF3" w:rsidRDefault="003B5FF3" w:rsidP="00746284">
            <w:pPr>
              <w:jc w:val="center"/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6" w:right="691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pacing w:val="-1"/>
                <w:sz w:val="24"/>
              </w:rPr>
              <w:t>руководители</w:t>
            </w:r>
          </w:p>
        </w:tc>
      </w:tr>
      <w:tr w:rsidR="003B5FF3" w:rsidTr="00746284">
        <w:trPr>
          <w:trHeight w:val="275"/>
        </w:trPr>
        <w:tc>
          <w:tcPr>
            <w:tcW w:w="10490" w:type="dxa"/>
            <w:gridSpan w:val="4"/>
          </w:tcPr>
          <w:p w:rsidR="003B5FF3" w:rsidRPr="00746284" w:rsidRDefault="003B5FF3" w:rsidP="00746284">
            <w:pPr>
              <w:pStyle w:val="TableParagraph"/>
              <w:spacing w:line="256" w:lineRule="exact"/>
              <w:ind w:left="1798" w:right="1791"/>
              <w:jc w:val="center"/>
              <w:rPr>
                <w:b/>
                <w:sz w:val="24"/>
              </w:rPr>
            </w:pPr>
            <w:r w:rsidRPr="00746284">
              <w:rPr>
                <w:b/>
                <w:sz w:val="24"/>
              </w:rPr>
              <w:t>Модуль «Социальное</w:t>
            </w:r>
            <w:r w:rsidRPr="00746284">
              <w:rPr>
                <w:b/>
                <w:spacing w:val="-4"/>
                <w:sz w:val="24"/>
              </w:rPr>
              <w:t xml:space="preserve"> </w:t>
            </w:r>
            <w:r w:rsidRPr="00746284">
              <w:rPr>
                <w:b/>
                <w:sz w:val="24"/>
              </w:rPr>
              <w:t>партнерство»</w:t>
            </w:r>
          </w:p>
        </w:tc>
      </w:tr>
      <w:tr w:rsidR="003B5FF3" w:rsidTr="009154E8">
        <w:trPr>
          <w:trHeight w:val="326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67" w:lineRule="exact"/>
              <w:rPr>
                <w:b/>
                <w:sz w:val="24"/>
              </w:rPr>
            </w:pPr>
            <w:r w:rsidRPr="00746284">
              <w:rPr>
                <w:b/>
                <w:sz w:val="24"/>
              </w:rPr>
              <w:t>Дела,</w:t>
            </w:r>
            <w:r w:rsidRPr="00746284">
              <w:rPr>
                <w:b/>
                <w:spacing w:val="-3"/>
                <w:sz w:val="24"/>
              </w:rPr>
              <w:t xml:space="preserve"> </w:t>
            </w:r>
            <w:r w:rsidRPr="00746284">
              <w:rPr>
                <w:b/>
                <w:sz w:val="24"/>
              </w:rPr>
              <w:t>события,</w:t>
            </w:r>
            <w:r w:rsidRPr="00746284">
              <w:rPr>
                <w:b/>
                <w:spacing w:val="-2"/>
                <w:sz w:val="24"/>
              </w:rPr>
              <w:t xml:space="preserve"> </w:t>
            </w:r>
            <w:r w:rsidRPr="00746284">
              <w:rPr>
                <w:b/>
                <w:sz w:val="24"/>
              </w:rPr>
              <w:t>мероприятия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67" w:lineRule="exact"/>
              <w:rPr>
                <w:b/>
                <w:sz w:val="24"/>
              </w:rPr>
            </w:pPr>
            <w:r w:rsidRPr="00746284">
              <w:rPr>
                <w:b/>
                <w:sz w:val="24"/>
              </w:rPr>
              <w:t>Дата</w:t>
            </w:r>
            <w:r w:rsidRPr="00746284">
              <w:rPr>
                <w:b/>
                <w:spacing w:val="-2"/>
                <w:sz w:val="24"/>
              </w:rPr>
              <w:t xml:space="preserve"> </w:t>
            </w:r>
            <w:r w:rsidRPr="00746284">
              <w:rPr>
                <w:b/>
                <w:sz w:val="24"/>
              </w:rPr>
              <w:t>/время</w:t>
            </w:r>
          </w:p>
        </w:tc>
        <w:tc>
          <w:tcPr>
            <w:tcW w:w="1843" w:type="dxa"/>
          </w:tcPr>
          <w:p w:rsidR="003B5FF3" w:rsidRPr="00746284" w:rsidRDefault="003B5FF3" w:rsidP="00746284">
            <w:pPr>
              <w:pStyle w:val="TableParagraph"/>
              <w:spacing w:line="267" w:lineRule="exact"/>
              <w:rPr>
                <w:b/>
                <w:sz w:val="24"/>
              </w:rPr>
            </w:pPr>
            <w:r w:rsidRPr="00746284">
              <w:rPr>
                <w:b/>
                <w:sz w:val="24"/>
              </w:rPr>
              <w:t>Класс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67" w:lineRule="exact"/>
              <w:ind w:left="106"/>
              <w:rPr>
                <w:b/>
                <w:sz w:val="24"/>
              </w:rPr>
            </w:pPr>
            <w:r w:rsidRPr="00746284">
              <w:rPr>
                <w:b/>
                <w:sz w:val="24"/>
              </w:rPr>
              <w:t>Ответственный</w:t>
            </w:r>
          </w:p>
        </w:tc>
      </w:tr>
      <w:tr w:rsidR="003B5FF3" w:rsidTr="009154E8">
        <w:trPr>
          <w:trHeight w:val="839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right="197"/>
              <w:rPr>
                <w:sz w:val="24"/>
              </w:rPr>
            </w:pPr>
            <w:r w:rsidRPr="00746284">
              <w:rPr>
                <w:sz w:val="24"/>
              </w:rPr>
              <w:t>Участие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в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совещаниях,</w:t>
            </w:r>
            <w:r w:rsidRPr="00746284">
              <w:rPr>
                <w:spacing w:val="-6"/>
                <w:sz w:val="24"/>
              </w:rPr>
              <w:t xml:space="preserve"> </w:t>
            </w:r>
            <w:r w:rsidRPr="00746284">
              <w:rPr>
                <w:sz w:val="24"/>
              </w:rPr>
              <w:t>вебинарах,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конференциях,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круглых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столах,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семинарах</w:t>
            </w:r>
          </w:p>
          <w:p w:rsidR="003B5FF3" w:rsidRPr="00746284" w:rsidRDefault="003B5FF3" w:rsidP="00746284">
            <w:pPr>
              <w:pStyle w:val="TableParagraph"/>
              <w:spacing w:line="240" w:lineRule="auto"/>
              <w:rPr>
                <w:sz w:val="24"/>
              </w:rPr>
            </w:pPr>
            <w:r w:rsidRPr="00746284">
              <w:rPr>
                <w:sz w:val="24"/>
              </w:rPr>
              <w:t>для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педагогов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rPr>
                <w:sz w:val="24"/>
              </w:rPr>
            </w:pPr>
            <w:r w:rsidRPr="00746284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1843" w:type="dxa"/>
          </w:tcPr>
          <w:p w:rsidR="003B5FF3" w:rsidRDefault="003B5FF3" w:rsidP="00746284">
            <w:pPr>
              <w:jc w:val="center"/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6" w:right="691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pacing w:val="-1"/>
                <w:sz w:val="24"/>
              </w:rPr>
              <w:t>руководители</w:t>
            </w:r>
          </w:p>
        </w:tc>
      </w:tr>
      <w:tr w:rsidR="003B5FF3" w:rsidTr="009154E8">
        <w:trPr>
          <w:trHeight w:val="827"/>
        </w:trPr>
        <w:tc>
          <w:tcPr>
            <w:tcW w:w="4290" w:type="dxa"/>
          </w:tcPr>
          <w:p w:rsidR="003B5FF3" w:rsidRPr="00746284" w:rsidRDefault="003B5FF3" w:rsidP="00CD2289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Участие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в</w:t>
            </w:r>
            <w:r w:rsidRPr="00746284">
              <w:rPr>
                <w:spacing w:val="-4"/>
                <w:sz w:val="24"/>
              </w:rPr>
              <w:t xml:space="preserve"> </w:t>
            </w:r>
            <w:r w:rsidRPr="00746284">
              <w:rPr>
                <w:sz w:val="24"/>
              </w:rPr>
              <w:t>районных,</w:t>
            </w:r>
            <w:r>
              <w:rPr>
                <w:sz w:val="24"/>
              </w:rPr>
              <w:t xml:space="preserve"> </w:t>
            </w:r>
            <w:r w:rsidRPr="00746284">
              <w:rPr>
                <w:sz w:val="24"/>
              </w:rPr>
              <w:t>областных,</w:t>
            </w:r>
          </w:p>
          <w:p w:rsidR="003B5FF3" w:rsidRPr="00746284" w:rsidRDefault="003B5FF3" w:rsidP="00746284">
            <w:pPr>
              <w:pStyle w:val="TableParagraph"/>
              <w:spacing w:line="270" w:lineRule="atLeast"/>
              <w:ind w:right="705"/>
              <w:rPr>
                <w:sz w:val="24"/>
              </w:rPr>
            </w:pPr>
            <w:r w:rsidRPr="00746284">
              <w:rPr>
                <w:sz w:val="24"/>
              </w:rPr>
              <w:t>Всероссийских конкурсах, олимпиадах,</w:t>
            </w:r>
            <w:r w:rsidRPr="00746284">
              <w:rPr>
                <w:spacing w:val="-57"/>
                <w:sz w:val="24"/>
              </w:rPr>
              <w:t xml:space="preserve"> </w:t>
            </w:r>
            <w:r w:rsidRPr="00746284">
              <w:rPr>
                <w:sz w:val="24"/>
              </w:rPr>
              <w:t>выставках, соревнованиях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rPr>
                <w:sz w:val="24"/>
              </w:rPr>
            </w:pPr>
            <w:r w:rsidRPr="00746284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1843" w:type="dxa"/>
          </w:tcPr>
          <w:p w:rsidR="003B5FF3" w:rsidRDefault="003B5FF3" w:rsidP="00746284">
            <w:pPr>
              <w:jc w:val="center"/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6" w:right="691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pacing w:val="-1"/>
                <w:sz w:val="24"/>
              </w:rPr>
              <w:t>руководители</w:t>
            </w:r>
          </w:p>
        </w:tc>
      </w:tr>
      <w:tr w:rsidR="003B5FF3" w:rsidTr="009154E8">
        <w:trPr>
          <w:trHeight w:val="551"/>
        </w:trPr>
        <w:tc>
          <w:tcPr>
            <w:tcW w:w="4290" w:type="dxa"/>
          </w:tcPr>
          <w:p w:rsidR="003B5FF3" w:rsidRPr="00746284" w:rsidRDefault="003B5FF3" w:rsidP="00CD2289">
            <w:pPr>
              <w:pStyle w:val="TableParagraph"/>
              <w:rPr>
                <w:sz w:val="24"/>
              </w:rPr>
            </w:pPr>
            <w:r w:rsidRPr="00746284">
              <w:rPr>
                <w:sz w:val="24"/>
              </w:rPr>
              <w:t>Спортивные</w:t>
            </w:r>
            <w:r w:rsidRPr="00746284">
              <w:rPr>
                <w:spacing w:val="-5"/>
                <w:sz w:val="24"/>
              </w:rPr>
              <w:t xml:space="preserve"> </w:t>
            </w:r>
            <w:r w:rsidRPr="00746284">
              <w:rPr>
                <w:sz w:val="24"/>
              </w:rPr>
              <w:t>соревнования,</w:t>
            </w:r>
            <w:r w:rsidRPr="00746284">
              <w:rPr>
                <w:spacing w:val="-2"/>
                <w:sz w:val="24"/>
              </w:rPr>
              <w:t xml:space="preserve"> </w:t>
            </w:r>
            <w:r w:rsidRPr="00746284">
              <w:rPr>
                <w:sz w:val="24"/>
              </w:rPr>
              <w:t>сдача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норм</w:t>
            </w:r>
            <w:r w:rsidRPr="00746284">
              <w:rPr>
                <w:spacing w:val="-3"/>
                <w:sz w:val="24"/>
              </w:rPr>
              <w:t xml:space="preserve"> </w:t>
            </w:r>
            <w:r w:rsidRPr="00746284">
              <w:rPr>
                <w:sz w:val="24"/>
              </w:rPr>
              <w:t>ГТО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69" w:lineRule="exact"/>
              <w:rPr>
                <w:sz w:val="24"/>
              </w:rPr>
            </w:pPr>
            <w:r w:rsidRPr="00746284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1843" w:type="dxa"/>
          </w:tcPr>
          <w:p w:rsidR="003B5FF3" w:rsidRDefault="003B5FF3" w:rsidP="00746284">
            <w:pPr>
              <w:jc w:val="center"/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ind w:left="106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</w:p>
          <w:p w:rsidR="003B5FF3" w:rsidRPr="00746284" w:rsidRDefault="003B5FF3" w:rsidP="00746284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 w:rsidRPr="00746284">
              <w:rPr>
                <w:sz w:val="24"/>
              </w:rPr>
              <w:t>руководители</w:t>
            </w:r>
          </w:p>
        </w:tc>
      </w:tr>
      <w:tr w:rsidR="003B5FF3" w:rsidTr="009154E8">
        <w:trPr>
          <w:trHeight w:val="715"/>
        </w:trPr>
        <w:tc>
          <w:tcPr>
            <w:tcW w:w="4290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right="121"/>
              <w:rPr>
                <w:sz w:val="24"/>
              </w:rPr>
            </w:pPr>
            <w:r w:rsidRPr="00746284">
              <w:rPr>
                <w:sz w:val="24"/>
              </w:rPr>
              <w:t>Взаимодействие с школьной, сельской библиотекой,</w:t>
            </w:r>
            <w:r w:rsidRPr="00746284">
              <w:rPr>
                <w:spacing w:val="-58"/>
                <w:sz w:val="24"/>
              </w:rPr>
              <w:t xml:space="preserve"> </w:t>
            </w:r>
            <w:r w:rsidRPr="00746284">
              <w:rPr>
                <w:sz w:val="24"/>
              </w:rPr>
              <w:t>Домом</w:t>
            </w:r>
            <w:r w:rsidRPr="00746284">
              <w:rPr>
                <w:spacing w:val="55"/>
                <w:sz w:val="24"/>
              </w:rPr>
              <w:t xml:space="preserve"> </w:t>
            </w:r>
            <w:r w:rsidRPr="00746284">
              <w:rPr>
                <w:sz w:val="24"/>
              </w:rPr>
              <w:t>культуры.</w:t>
            </w:r>
          </w:p>
        </w:tc>
        <w:tc>
          <w:tcPr>
            <w:tcW w:w="1664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rPr>
                <w:sz w:val="24"/>
              </w:rPr>
            </w:pPr>
            <w:r w:rsidRPr="00746284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1843" w:type="dxa"/>
          </w:tcPr>
          <w:p w:rsidR="003B5FF3" w:rsidRDefault="003B5FF3" w:rsidP="00746284">
            <w:pPr>
              <w:jc w:val="center"/>
            </w:pPr>
            <w:r w:rsidRPr="00746284"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3B5FF3" w:rsidRPr="00746284" w:rsidRDefault="003B5FF3" w:rsidP="00746284">
            <w:pPr>
              <w:pStyle w:val="TableParagraph"/>
              <w:spacing w:line="240" w:lineRule="auto"/>
              <w:ind w:left="106" w:right="691"/>
              <w:rPr>
                <w:sz w:val="24"/>
              </w:rPr>
            </w:pPr>
            <w:r w:rsidRPr="00746284">
              <w:rPr>
                <w:sz w:val="24"/>
              </w:rPr>
              <w:t>Классные</w:t>
            </w:r>
            <w:r w:rsidRPr="00746284">
              <w:rPr>
                <w:spacing w:val="1"/>
                <w:sz w:val="24"/>
              </w:rPr>
              <w:t xml:space="preserve"> </w:t>
            </w:r>
            <w:r w:rsidRPr="00746284">
              <w:rPr>
                <w:spacing w:val="-1"/>
                <w:sz w:val="24"/>
              </w:rPr>
              <w:t>руководители</w:t>
            </w:r>
          </w:p>
        </w:tc>
      </w:tr>
    </w:tbl>
    <w:tbl>
      <w:tblPr>
        <w:tblpPr w:leftFromText="180" w:rightFromText="180" w:vertAnchor="text" w:horzAnchor="margin" w:tblpY="3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00"/>
        <w:gridCol w:w="1559"/>
        <w:gridCol w:w="1843"/>
        <w:gridCol w:w="2693"/>
      </w:tblGrid>
      <w:tr w:rsidR="003B5FF3" w:rsidRPr="00B72CDE" w:rsidTr="00746284">
        <w:trPr>
          <w:trHeight w:val="428"/>
        </w:trPr>
        <w:tc>
          <w:tcPr>
            <w:tcW w:w="10495" w:type="dxa"/>
            <w:gridSpan w:val="4"/>
          </w:tcPr>
          <w:p w:rsidR="003B5FF3" w:rsidRPr="00746284" w:rsidRDefault="003B5FF3" w:rsidP="00746284">
            <w:pPr>
              <w:pStyle w:val="TableParagraph"/>
              <w:spacing w:before="1"/>
              <w:ind w:left="105"/>
              <w:jc w:val="center"/>
              <w:rPr>
                <w:b/>
                <w:bCs/>
                <w:sz w:val="24"/>
                <w:szCs w:val="24"/>
              </w:rPr>
            </w:pPr>
            <w:r w:rsidRPr="00746284">
              <w:rPr>
                <w:b/>
                <w:bCs/>
                <w:sz w:val="24"/>
                <w:szCs w:val="24"/>
              </w:rPr>
              <w:t>Модуль « Внешкольные мероприятия»</w:t>
            </w:r>
          </w:p>
        </w:tc>
      </w:tr>
      <w:tr w:rsidR="003B5FF3" w:rsidRPr="005D7F62" w:rsidTr="00746284">
        <w:trPr>
          <w:trHeight w:val="428"/>
        </w:trPr>
        <w:tc>
          <w:tcPr>
            <w:tcW w:w="4400" w:type="dxa"/>
            <w:tcBorders>
              <w:right w:val="single" w:sz="4" w:space="0" w:color="auto"/>
            </w:tcBorders>
          </w:tcPr>
          <w:p w:rsidR="003B5FF3" w:rsidRPr="00746284" w:rsidRDefault="003B5FF3" w:rsidP="00746284">
            <w:pPr>
              <w:pStyle w:val="TableParagraph"/>
              <w:spacing w:before="1"/>
              <w:ind w:left="105"/>
              <w:jc w:val="center"/>
              <w:rPr>
                <w:sz w:val="24"/>
                <w:szCs w:val="24"/>
              </w:rPr>
            </w:pPr>
            <w:r w:rsidRPr="00746284">
              <w:rPr>
                <w:sz w:val="24"/>
                <w:szCs w:val="24"/>
              </w:rPr>
              <w:t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3B5FF3" w:rsidRPr="00746284" w:rsidRDefault="003B5FF3" w:rsidP="00746284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746284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3B5FF3" w:rsidRPr="00746284" w:rsidRDefault="003B5FF3" w:rsidP="00746284">
            <w:pPr>
              <w:pStyle w:val="TableParagraph"/>
              <w:spacing w:before="1"/>
              <w:ind w:left="105"/>
              <w:jc w:val="center"/>
              <w:rPr>
                <w:sz w:val="24"/>
                <w:szCs w:val="24"/>
              </w:rPr>
            </w:pPr>
            <w:r w:rsidRPr="00746284">
              <w:rPr>
                <w:sz w:val="24"/>
                <w:szCs w:val="24"/>
              </w:rPr>
              <w:t>5-9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3B5FF3" w:rsidRPr="00746284" w:rsidRDefault="003B5FF3" w:rsidP="005E27C6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746284">
              <w:rPr>
                <w:sz w:val="24"/>
                <w:szCs w:val="24"/>
              </w:rPr>
              <w:t>Классные</w:t>
            </w:r>
            <w:r w:rsidRPr="00746284">
              <w:rPr>
                <w:spacing w:val="-5"/>
                <w:sz w:val="24"/>
                <w:szCs w:val="24"/>
              </w:rPr>
              <w:t xml:space="preserve"> </w:t>
            </w:r>
            <w:r w:rsidRPr="00746284">
              <w:rPr>
                <w:sz w:val="24"/>
                <w:szCs w:val="24"/>
              </w:rPr>
              <w:t>руководители</w:t>
            </w:r>
          </w:p>
        </w:tc>
      </w:tr>
    </w:tbl>
    <w:p w:rsidR="003B5FF3" w:rsidRDefault="003B5FF3" w:rsidP="00272B34">
      <w:pPr>
        <w:rPr>
          <w:sz w:val="24"/>
        </w:rPr>
      </w:pPr>
    </w:p>
    <w:p w:rsidR="003B5FF3" w:rsidRPr="00CD2289" w:rsidRDefault="003B5FF3" w:rsidP="00CD2289">
      <w:pPr>
        <w:rPr>
          <w:sz w:val="24"/>
        </w:rPr>
      </w:pPr>
    </w:p>
    <w:p w:rsidR="003B5FF3" w:rsidRPr="00CD2289" w:rsidRDefault="003B5FF3" w:rsidP="00CD2289">
      <w:pPr>
        <w:tabs>
          <w:tab w:val="left" w:pos="1425"/>
        </w:tabs>
        <w:rPr>
          <w:sz w:val="24"/>
        </w:rPr>
        <w:sectPr w:rsidR="003B5FF3" w:rsidRPr="00CD2289">
          <w:pgSz w:w="11910" w:h="16840"/>
          <w:pgMar w:top="1120" w:right="360" w:bottom="280" w:left="840" w:header="720" w:footer="720" w:gutter="0"/>
          <w:cols w:space="720"/>
        </w:sectPr>
      </w:pPr>
      <w:r>
        <w:rPr>
          <w:sz w:val="24"/>
        </w:rPr>
        <w:tab/>
      </w:r>
    </w:p>
    <w:p w:rsidR="003B5FF3" w:rsidRDefault="003B5FF3" w:rsidP="00272B34">
      <w:pPr>
        <w:pStyle w:val="BodyText"/>
        <w:rPr>
          <w:sz w:val="17"/>
        </w:rPr>
      </w:pPr>
    </w:p>
    <w:sectPr w:rsidR="003B5FF3" w:rsidSect="007A7BA0">
      <w:pgSz w:w="11910" w:h="16840"/>
      <w:pgMar w:top="1580" w:right="360" w:bottom="280" w:left="8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805535"/>
    <w:multiLevelType w:val="hybridMultilevel"/>
    <w:tmpl w:val="341437A0"/>
    <w:lvl w:ilvl="0" w:tplc="77DA7AFA">
      <w:numFmt w:val="bullet"/>
      <w:lvlText w:val=""/>
      <w:lvlJc w:val="left"/>
      <w:pPr>
        <w:ind w:left="107" w:hanging="193"/>
      </w:pPr>
      <w:rPr>
        <w:rFonts w:ascii="Symbol" w:eastAsia="Times New Roman" w:hAnsi="Symbol" w:hint="default"/>
        <w:w w:val="100"/>
        <w:sz w:val="24"/>
      </w:rPr>
    </w:lvl>
    <w:lvl w:ilvl="1" w:tplc="58BEFDCE">
      <w:numFmt w:val="bullet"/>
      <w:lvlText w:val="•"/>
      <w:lvlJc w:val="left"/>
      <w:pPr>
        <w:ind w:left="581" w:hanging="193"/>
      </w:pPr>
      <w:rPr>
        <w:rFonts w:hint="default"/>
      </w:rPr>
    </w:lvl>
    <w:lvl w:ilvl="2" w:tplc="8F4A9088">
      <w:numFmt w:val="bullet"/>
      <w:lvlText w:val="•"/>
      <w:lvlJc w:val="left"/>
      <w:pPr>
        <w:ind w:left="1062" w:hanging="193"/>
      </w:pPr>
      <w:rPr>
        <w:rFonts w:hint="default"/>
      </w:rPr>
    </w:lvl>
    <w:lvl w:ilvl="3" w:tplc="538C783C">
      <w:numFmt w:val="bullet"/>
      <w:lvlText w:val="•"/>
      <w:lvlJc w:val="left"/>
      <w:pPr>
        <w:ind w:left="1544" w:hanging="193"/>
      </w:pPr>
      <w:rPr>
        <w:rFonts w:hint="default"/>
      </w:rPr>
    </w:lvl>
    <w:lvl w:ilvl="4" w:tplc="1682F05C">
      <w:numFmt w:val="bullet"/>
      <w:lvlText w:val="•"/>
      <w:lvlJc w:val="left"/>
      <w:pPr>
        <w:ind w:left="2025" w:hanging="193"/>
      </w:pPr>
      <w:rPr>
        <w:rFonts w:hint="default"/>
      </w:rPr>
    </w:lvl>
    <w:lvl w:ilvl="5" w:tplc="A418DA24">
      <w:numFmt w:val="bullet"/>
      <w:lvlText w:val="•"/>
      <w:lvlJc w:val="left"/>
      <w:pPr>
        <w:ind w:left="2507" w:hanging="193"/>
      </w:pPr>
      <w:rPr>
        <w:rFonts w:hint="default"/>
      </w:rPr>
    </w:lvl>
    <w:lvl w:ilvl="6" w:tplc="51B4E99A">
      <w:numFmt w:val="bullet"/>
      <w:lvlText w:val="•"/>
      <w:lvlJc w:val="left"/>
      <w:pPr>
        <w:ind w:left="2988" w:hanging="193"/>
      </w:pPr>
      <w:rPr>
        <w:rFonts w:hint="default"/>
      </w:rPr>
    </w:lvl>
    <w:lvl w:ilvl="7" w:tplc="3790E4B0">
      <w:numFmt w:val="bullet"/>
      <w:lvlText w:val="•"/>
      <w:lvlJc w:val="left"/>
      <w:pPr>
        <w:ind w:left="3469" w:hanging="193"/>
      </w:pPr>
      <w:rPr>
        <w:rFonts w:hint="default"/>
      </w:rPr>
    </w:lvl>
    <w:lvl w:ilvl="8" w:tplc="F7AC3F2C">
      <w:numFmt w:val="bullet"/>
      <w:lvlText w:val="•"/>
      <w:lvlJc w:val="left"/>
      <w:pPr>
        <w:ind w:left="3951" w:hanging="19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A7BA0"/>
    <w:rsid w:val="00094173"/>
    <w:rsid w:val="000B4F06"/>
    <w:rsid w:val="0011135F"/>
    <w:rsid w:val="001175B1"/>
    <w:rsid w:val="00170DBD"/>
    <w:rsid w:val="00175ABC"/>
    <w:rsid w:val="001C3409"/>
    <w:rsid w:val="001C561B"/>
    <w:rsid w:val="001F13D0"/>
    <w:rsid w:val="00243998"/>
    <w:rsid w:val="00272B34"/>
    <w:rsid w:val="002D252A"/>
    <w:rsid w:val="00347BB6"/>
    <w:rsid w:val="0038651D"/>
    <w:rsid w:val="003947BF"/>
    <w:rsid w:val="0039615D"/>
    <w:rsid w:val="003B5FF3"/>
    <w:rsid w:val="003C7166"/>
    <w:rsid w:val="0041352D"/>
    <w:rsid w:val="00421352"/>
    <w:rsid w:val="00422BA4"/>
    <w:rsid w:val="00473E7B"/>
    <w:rsid w:val="00491ABA"/>
    <w:rsid w:val="004D2C07"/>
    <w:rsid w:val="004F0EF6"/>
    <w:rsid w:val="004F72D2"/>
    <w:rsid w:val="00503F7F"/>
    <w:rsid w:val="005519EA"/>
    <w:rsid w:val="005D5A47"/>
    <w:rsid w:val="005D7F62"/>
    <w:rsid w:val="005E27C6"/>
    <w:rsid w:val="006506C6"/>
    <w:rsid w:val="00675321"/>
    <w:rsid w:val="006A2158"/>
    <w:rsid w:val="006C5282"/>
    <w:rsid w:val="006F06D8"/>
    <w:rsid w:val="0074209B"/>
    <w:rsid w:val="00746284"/>
    <w:rsid w:val="007725E1"/>
    <w:rsid w:val="007779B0"/>
    <w:rsid w:val="007A7BA0"/>
    <w:rsid w:val="007E0D92"/>
    <w:rsid w:val="009154E8"/>
    <w:rsid w:val="00922CAD"/>
    <w:rsid w:val="009432F2"/>
    <w:rsid w:val="0096391C"/>
    <w:rsid w:val="00995424"/>
    <w:rsid w:val="00995A9D"/>
    <w:rsid w:val="009A0ADE"/>
    <w:rsid w:val="009C7154"/>
    <w:rsid w:val="00A241E8"/>
    <w:rsid w:val="00A67757"/>
    <w:rsid w:val="00AD35AC"/>
    <w:rsid w:val="00B30D3F"/>
    <w:rsid w:val="00B67EF7"/>
    <w:rsid w:val="00B72CDE"/>
    <w:rsid w:val="00C1479E"/>
    <w:rsid w:val="00C74385"/>
    <w:rsid w:val="00CA6FA4"/>
    <w:rsid w:val="00CD2289"/>
    <w:rsid w:val="00CF7AC1"/>
    <w:rsid w:val="00D03384"/>
    <w:rsid w:val="00D40BD6"/>
    <w:rsid w:val="00D6500B"/>
    <w:rsid w:val="00E93328"/>
    <w:rsid w:val="00EB6F35"/>
    <w:rsid w:val="00EE62EB"/>
    <w:rsid w:val="00EF6561"/>
    <w:rsid w:val="00F33E53"/>
    <w:rsid w:val="00F655A0"/>
    <w:rsid w:val="00F74B5A"/>
    <w:rsid w:val="00F76B02"/>
    <w:rsid w:val="00FC7841"/>
    <w:rsid w:val="00FE2C07"/>
    <w:rsid w:val="00FF63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BA0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7A7BA0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99"/>
    <w:rsid w:val="007A7BA0"/>
    <w:pPr>
      <w:spacing w:before="4"/>
    </w:pPr>
    <w:rPr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41352D"/>
    <w:rPr>
      <w:rFonts w:ascii="Times New Roman" w:hAnsi="Times New Roman" w:cs="Times New Roman"/>
      <w:lang w:eastAsia="en-US"/>
    </w:rPr>
  </w:style>
  <w:style w:type="paragraph" w:styleId="ListParagraph">
    <w:name w:val="List Paragraph"/>
    <w:basedOn w:val="Normal"/>
    <w:uiPriority w:val="99"/>
    <w:qFormat/>
    <w:rsid w:val="007A7BA0"/>
  </w:style>
  <w:style w:type="paragraph" w:customStyle="1" w:styleId="TableParagraph">
    <w:name w:val="Table Paragraph"/>
    <w:basedOn w:val="Normal"/>
    <w:uiPriority w:val="99"/>
    <w:rsid w:val="007A7BA0"/>
    <w:pPr>
      <w:spacing w:line="262" w:lineRule="exact"/>
      <w:ind w:left="107"/>
    </w:pPr>
  </w:style>
  <w:style w:type="paragraph" w:styleId="TOC3">
    <w:name w:val="toc 3"/>
    <w:basedOn w:val="Normal"/>
    <w:uiPriority w:val="99"/>
    <w:rsid w:val="00B30D3F"/>
    <w:pPr>
      <w:spacing w:before="118"/>
      <w:ind w:left="1788" w:hanging="604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10</Pages>
  <Words>2111</Words>
  <Characters>12034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Календарь план воспитательной работы на 2023-2024 на учебный год (основного общего образования)</dc:title>
  <dc:subject/>
  <dc:creator>ЗАМ</dc:creator>
  <cp:keywords/>
  <dc:description/>
  <cp:lastModifiedBy>Admin</cp:lastModifiedBy>
  <cp:revision>2</cp:revision>
  <dcterms:created xsi:type="dcterms:W3CDTF">2023-10-16T10:38:00Z</dcterms:created>
  <dcterms:modified xsi:type="dcterms:W3CDTF">2023-10-16T10:38:00Z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Office Word 2007</vt:lpwstr>
  </property>
</Properties>
</file>