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31" w:type="dxa"/>
        <w:tblBorders>
          <w:top w:val="single" w:sz="8" w:space="0" w:color="CC9900"/>
          <w:left w:val="single" w:sz="8" w:space="0" w:color="CC9900"/>
          <w:bottom w:val="single" w:sz="8" w:space="0" w:color="CC9900"/>
          <w:right w:val="single" w:sz="8" w:space="0" w:color="CC9900"/>
          <w:insideH w:val="single" w:sz="8" w:space="0" w:color="CC9900"/>
          <w:insideV w:val="single" w:sz="8" w:space="0" w:color="CC99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81"/>
        <w:gridCol w:w="1843"/>
      </w:tblGrid>
      <w:tr w:rsidR="00167D74">
        <w:trPr>
          <w:trHeight w:val="323"/>
        </w:trPr>
        <w:tc>
          <w:tcPr>
            <w:tcW w:w="9924" w:type="dxa"/>
            <w:gridSpan w:val="2"/>
            <w:tcBorders>
              <w:bottom w:val="single" w:sz="48" w:space="0" w:color="000000"/>
            </w:tcBorders>
          </w:tcPr>
          <w:p w:rsidR="00167D74" w:rsidRDefault="00167D7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7D74" w:rsidRDefault="00167D7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7D74" w:rsidRDefault="00167D7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7D74" w:rsidRPr="007A639C" w:rsidRDefault="00167D7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A639C">
              <w:rPr>
                <w:rFonts w:ascii="Times New Roman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6.25pt;height:674.25pt">
                  <v:imagedata r:id="rId6" o:title=""/>
                </v:shape>
              </w:pict>
            </w:r>
          </w:p>
          <w:p w:rsidR="00167D74" w:rsidRDefault="00167D7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167D74">
        <w:trPr>
          <w:trHeight w:val="379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Внутришкольные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«Веселые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старты»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ind w:left="6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6" w:lineRule="exact"/>
              <w:rPr>
                <w:sz w:val="28"/>
              </w:rPr>
            </w:pPr>
            <w:r>
              <w:rPr>
                <w:w w:val="105"/>
                <w:sz w:val="28"/>
              </w:rPr>
              <w:t>Внутришкольные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шахматам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6" w:right="467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конкурса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«Самый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спортивный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класс»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left="6" w:right="467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788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Муниципальные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легкой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атлетике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«Президентских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6" w:right="467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областных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соревнований</w:t>
            </w:r>
          </w:p>
          <w:p w:rsidR="00167D74" w:rsidRDefault="00167D74">
            <w:pPr>
              <w:pStyle w:val="TableParagraph"/>
              <w:spacing w:before="7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«Президентские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состязания»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6" w:right="467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5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412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2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чемпионата</w:t>
            </w:r>
            <w:r>
              <w:rPr>
                <w:spacing w:val="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«КЭС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БАСКЕТ»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6" w:right="467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452" w:firstLine="78"/>
              <w:rPr>
                <w:sz w:val="28"/>
              </w:rPr>
            </w:pPr>
            <w:r>
              <w:rPr>
                <w:w w:val="105"/>
                <w:sz w:val="28"/>
              </w:rPr>
              <w:t>Соревнования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настольному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теннису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«Пре-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зидентских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6" w:lineRule="exact"/>
              <w:ind w:left="6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429"/>
              <w:rPr>
                <w:sz w:val="28"/>
              </w:rPr>
            </w:pPr>
            <w:r>
              <w:rPr>
                <w:w w:val="105"/>
                <w:sz w:val="28"/>
              </w:rPr>
              <w:t>Участие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во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Всероссийской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акции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«Я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выбираю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как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альтернативу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пагубным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привычкам»</w:t>
            </w:r>
          </w:p>
        </w:tc>
        <w:tc>
          <w:tcPr>
            <w:tcW w:w="1843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326" w:lineRule="exact"/>
              <w:ind w:left="8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167D74">
        <w:trPr>
          <w:trHeight w:val="469"/>
        </w:trPr>
        <w:tc>
          <w:tcPr>
            <w:tcW w:w="9924" w:type="dxa"/>
            <w:gridSpan w:val="2"/>
            <w:tcBorders>
              <w:bottom w:val="nil"/>
            </w:tcBorders>
          </w:tcPr>
          <w:p w:rsidR="00167D74" w:rsidRDefault="00167D74">
            <w:pPr>
              <w:pStyle w:val="TableParagraph"/>
              <w:spacing w:before="9"/>
              <w:ind w:left="3115" w:right="3225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ДЕКАБРЬ</w:t>
            </w:r>
          </w:p>
        </w:tc>
      </w:tr>
      <w:tr w:rsidR="00167D74">
        <w:trPr>
          <w:trHeight w:val="729"/>
        </w:trPr>
        <w:tc>
          <w:tcPr>
            <w:tcW w:w="8081" w:type="dxa"/>
            <w:tcBorders>
              <w:top w:val="nil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before="10" w:line="244" w:lineRule="auto"/>
              <w:ind w:right="937"/>
              <w:rPr>
                <w:sz w:val="28"/>
              </w:rPr>
            </w:pPr>
            <w:r>
              <w:rPr>
                <w:w w:val="105"/>
                <w:sz w:val="28"/>
              </w:rPr>
              <w:t>Первенство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Пензенской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области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стрелковому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единку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из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пневматической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винтовки</w:t>
            </w:r>
          </w:p>
        </w:tc>
        <w:tc>
          <w:tcPr>
            <w:tcW w:w="1843" w:type="dxa"/>
            <w:tcBorders>
              <w:top w:val="nil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before="10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декабрь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right="559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на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лучшего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инструктора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утренней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зарядки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right="681"/>
              <w:rPr>
                <w:sz w:val="28"/>
              </w:rPr>
            </w:pPr>
            <w:r>
              <w:rPr>
                <w:w w:val="105"/>
                <w:sz w:val="28"/>
              </w:rPr>
              <w:t>Кубок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Губернатора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Пензенской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области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шахматам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среди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учащихся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Пензенской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области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ind w:left="0" w:right="500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1053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right="706"/>
              <w:rPr>
                <w:sz w:val="28"/>
              </w:rPr>
            </w:pPr>
            <w:r>
              <w:rPr>
                <w:w w:val="105"/>
                <w:sz w:val="28"/>
              </w:rPr>
              <w:t>Областной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конкурса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инновационных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проектов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преподавания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физической культуры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«Мой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урок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физической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культуры»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ind w:left="0" w:right="500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310"/>
              <w:rPr>
                <w:sz w:val="28"/>
              </w:rPr>
            </w:pPr>
            <w:r>
              <w:rPr>
                <w:w w:val="105"/>
                <w:sz w:val="28"/>
              </w:rPr>
              <w:t>Спортивные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праздники,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посвященные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открытию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зимне-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го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сезона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«Здравствуй,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Зимушка-зима»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24" w:lineRule="exact"/>
              <w:ind w:left="0" w:right="500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537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конкурса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«Самый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ный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класс»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5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905"/>
              <w:rPr>
                <w:sz w:val="28"/>
              </w:rPr>
            </w:pPr>
            <w:r>
              <w:rPr>
                <w:w w:val="105"/>
                <w:sz w:val="28"/>
              </w:rPr>
              <w:t>Зональные соревнования по настольному теннису в</w:t>
            </w:r>
            <w:r>
              <w:rPr>
                <w:spacing w:val="-6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«Президентских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326" w:lineRule="exact"/>
              <w:rPr>
                <w:sz w:val="28"/>
              </w:rPr>
            </w:pPr>
            <w:r>
              <w:rPr>
                <w:w w:val="105"/>
                <w:sz w:val="28"/>
              </w:rPr>
              <w:t>Спортивные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«Всей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семьей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на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старт!»</w:t>
            </w:r>
          </w:p>
        </w:tc>
        <w:tc>
          <w:tcPr>
            <w:tcW w:w="1843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337"/>
        </w:trPr>
        <w:tc>
          <w:tcPr>
            <w:tcW w:w="9924" w:type="dxa"/>
            <w:gridSpan w:val="2"/>
            <w:tcBorders>
              <w:bottom w:val="single" w:sz="24" w:space="0" w:color="CC9900"/>
            </w:tcBorders>
          </w:tcPr>
          <w:p w:rsidR="00167D74" w:rsidRDefault="00167D74">
            <w:pPr>
              <w:pStyle w:val="TableParagraph"/>
              <w:spacing w:before="12" w:line="306" w:lineRule="exact"/>
              <w:ind w:left="3109" w:right="3225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ЯНВАРЬ</w:t>
            </w:r>
          </w:p>
        </w:tc>
      </w:tr>
    </w:tbl>
    <w:p w:rsidR="00167D74" w:rsidRDefault="00167D74">
      <w:pPr>
        <w:rPr>
          <w:sz w:val="2"/>
          <w:szCs w:val="2"/>
        </w:rPr>
      </w:pPr>
      <w:r>
        <w:rPr>
          <w:noProof/>
          <w:lang w:eastAsia="ru-RU"/>
        </w:rPr>
        <w:pict>
          <v:group id="_x0000_s1031" style="position:absolute;margin-left:42.6pt;margin-top:389.75pt;width:496.2pt;height:6.6pt;z-index:-251658240;mso-position-horizontal-relative:page;mso-position-vertical-relative:page" coordorigin="852,7795" coordsize="9924,132">
            <v:shape id="_x0000_s1032" type="#_x0000_t75" style="position:absolute;left:852;top:7795;width:8081;height:132">
              <v:imagedata r:id="rId7" o:title=""/>
            </v:shape>
            <v:shape id="_x0000_s1033" type="#_x0000_t75" style="position:absolute;left:8932;top:7795;width:1844;height:132">
              <v:imagedata r:id="rId8" o:title=""/>
            </v:shape>
            <w10:wrap anchorx="page" anchory="page"/>
          </v:group>
        </w:pict>
      </w:r>
    </w:p>
    <w:p w:rsidR="00167D74" w:rsidRDefault="00167D74">
      <w:pPr>
        <w:rPr>
          <w:sz w:val="2"/>
          <w:szCs w:val="2"/>
        </w:rPr>
        <w:sectPr w:rsidR="00167D74">
          <w:footerReference w:type="default" r:id="rId9"/>
          <w:pgSz w:w="11910" w:h="16840"/>
          <w:pgMar w:top="700" w:right="940" w:bottom="1080" w:left="740" w:header="0" w:footer="886" w:gutter="0"/>
          <w:cols w:space="720"/>
        </w:sectPr>
      </w:pPr>
    </w:p>
    <w:tbl>
      <w:tblPr>
        <w:tblW w:w="0" w:type="auto"/>
        <w:tblInd w:w="131" w:type="dxa"/>
        <w:tblBorders>
          <w:top w:val="single" w:sz="8" w:space="0" w:color="CC9900"/>
          <w:left w:val="single" w:sz="8" w:space="0" w:color="CC9900"/>
          <w:bottom w:val="single" w:sz="8" w:space="0" w:color="CC9900"/>
          <w:right w:val="single" w:sz="8" w:space="0" w:color="CC9900"/>
          <w:insideH w:val="single" w:sz="8" w:space="0" w:color="CC9900"/>
          <w:insideV w:val="single" w:sz="8" w:space="0" w:color="CC99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81"/>
        <w:gridCol w:w="1843"/>
      </w:tblGrid>
      <w:tr w:rsidR="00167D74">
        <w:trPr>
          <w:trHeight w:val="525"/>
        </w:trPr>
        <w:tc>
          <w:tcPr>
            <w:tcW w:w="8081" w:type="dxa"/>
            <w:tcBorders>
              <w:top w:val="nil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124" w:lineRule="exact"/>
              <w:ind w:left="0" w:right="-116"/>
              <w:rPr>
                <w:rFonts w:ascii="Calibri"/>
                <w:sz w:val="12"/>
              </w:rPr>
            </w:pPr>
            <w:r w:rsidRPr="004400CE">
              <w:rPr>
                <w:rFonts w:ascii="Calibri"/>
                <w:noProof/>
                <w:position w:val="-1"/>
                <w:sz w:val="12"/>
                <w:lang w:eastAsia="ru-RU"/>
              </w:rPr>
              <w:pict>
                <v:shape id="image5.png" o:spid="_x0000_i1026" type="#_x0000_t75" style="width:403.5pt;height:6pt;visibility:visible">
                  <v:imagedata r:id="rId10" o:title=""/>
                </v:shape>
              </w:pict>
            </w:r>
          </w:p>
          <w:p w:rsidR="00167D74" w:rsidRDefault="00167D74">
            <w:pPr>
              <w:pStyle w:val="TableParagraph"/>
              <w:spacing w:before="10"/>
              <w:rPr>
                <w:sz w:val="28"/>
              </w:rPr>
            </w:pPr>
            <w:r>
              <w:rPr>
                <w:w w:val="105"/>
                <w:sz w:val="28"/>
              </w:rPr>
              <w:t>Спортивно-массовые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праздники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дни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зимних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каникул</w:t>
            </w:r>
          </w:p>
        </w:tc>
        <w:tc>
          <w:tcPr>
            <w:tcW w:w="1843" w:type="dxa"/>
            <w:tcBorders>
              <w:top w:val="nil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124" w:lineRule="exact"/>
              <w:ind w:left="0" w:right="-58"/>
              <w:rPr>
                <w:rFonts w:ascii="Calibri"/>
                <w:sz w:val="12"/>
              </w:rPr>
            </w:pPr>
            <w:r w:rsidRPr="004400CE">
              <w:rPr>
                <w:rFonts w:ascii="Calibri"/>
                <w:noProof/>
                <w:position w:val="-1"/>
                <w:sz w:val="12"/>
                <w:lang w:eastAsia="ru-RU"/>
              </w:rPr>
              <w:pict>
                <v:shape id="image6.png" o:spid="_x0000_i1027" type="#_x0000_t75" style="width:90.75pt;height:6pt;visibility:visible">
                  <v:imagedata r:id="rId11" o:title=""/>
                </v:shape>
              </w:pict>
            </w:r>
          </w:p>
          <w:p w:rsidR="00167D74" w:rsidRDefault="00167D74">
            <w:pPr>
              <w:pStyle w:val="TableParagraph"/>
              <w:spacing w:before="10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283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Областной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этап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общероссийского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проекта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«Мини-футбол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школу»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right="481"/>
              <w:rPr>
                <w:sz w:val="28"/>
              </w:rPr>
            </w:pPr>
            <w:r>
              <w:rPr>
                <w:w w:val="105"/>
                <w:sz w:val="28"/>
              </w:rPr>
              <w:t>Областные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шахматам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“Волшебное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ролевство”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ind w:left="150"/>
              <w:rPr>
                <w:sz w:val="28"/>
              </w:rPr>
            </w:pPr>
            <w:r>
              <w:rPr>
                <w:sz w:val="28"/>
              </w:rPr>
              <w:t>8-10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right="935"/>
              <w:rPr>
                <w:sz w:val="28"/>
              </w:rPr>
            </w:pPr>
            <w:r>
              <w:rPr>
                <w:w w:val="105"/>
                <w:sz w:val="28"/>
              </w:rPr>
              <w:t>Областные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настольному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теннису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«Президентских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w w:val="105"/>
                <w:sz w:val="28"/>
              </w:rPr>
              <w:t>Внутришкольные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шахматам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5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537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конкурса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«Самый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ный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класс»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855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детского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турнира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«Чудо-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шашки»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937"/>
              <w:rPr>
                <w:sz w:val="28"/>
              </w:rPr>
            </w:pPr>
            <w:r>
              <w:rPr>
                <w:w w:val="105"/>
                <w:sz w:val="28"/>
              </w:rPr>
              <w:t>Первенство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Пензенской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области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стрелковому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единку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из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мелкокалиберной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винтовки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w w:val="105"/>
                <w:sz w:val="28"/>
              </w:rPr>
              <w:t>Школьные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лыжным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гонкам</w:t>
            </w:r>
          </w:p>
        </w:tc>
        <w:tc>
          <w:tcPr>
            <w:tcW w:w="1843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469"/>
        </w:trPr>
        <w:tc>
          <w:tcPr>
            <w:tcW w:w="9924" w:type="dxa"/>
            <w:gridSpan w:val="2"/>
            <w:tcBorders>
              <w:bottom w:val="nil"/>
            </w:tcBorders>
          </w:tcPr>
          <w:p w:rsidR="00167D74" w:rsidRDefault="00167D74">
            <w:pPr>
              <w:pStyle w:val="TableParagraph"/>
              <w:spacing w:before="1"/>
              <w:ind w:left="3112" w:right="3225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ФЕВРАЛЬ</w:t>
            </w:r>
          </w:p>
        </w:tc>
      </w:tr>
      <w:tr w:rsidR="00167D74">
        <w:trPr>
          <w:trHeight w:val="729"/>
        </w:trPr>
        <w:tc>
          <w:tcPr>
            <w:tcW w:w="8081" w:type="dxa"/>
            <w:tcBorders>
              <w:top w:val="nil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before="2"/>
              <w:rPr>
                <w:sz w:val="28"/>
              </w:rPr>
            </w:pPr>
            <w:r>
              <w:rPr>
                <w:w w:val="105"/>
                <w:sz w:val="28"/>
              </w:rPr>
              <w:t>Районные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пулевой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стрельбе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</w:p>
          <w:p w:rsidR="00167D74" w:rsidRDefault="00167D7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«Президентских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игр»</w:t>
            </w:r>
          </w:p>
        </w:tc>
        <w:tc>
          <w:tcPr>
            <w:tcW w:w="1843" w:type="dxa"/>
            <w:tcBorders>
              <w:top w:val="nil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before="2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1053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right="312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Областной творческий конкурс «Олимпиада начинается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 школе» в рамках соревнований «Президентские состя-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зания»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381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w w:val="105"/>
                <w:sz w:val="28"/>
              </w:rPr>
              <w:t>Региональный</w:t>
            </w:r>
            <w:r>
              <w:rPr>
                <w:spacing w:val="3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чемпионат</w:t>
            </w:r>
            <w:r>
              <w:rPr>
                <w:spacing w:val="3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3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баскетболу</w:t>
            </w:r>
            <w:r>
              <w:rPr>
                <w:spacing w:val="3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«КЭС</w:t>
            </w:r>
            <w:r>
              <w:rPr>
                <w:spacing w:val="3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БАСКЕТ»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2-3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583"/>
              <w:rPr>
                <w:sz w:val="28"/>
              </w:rPr>
            </w:pPr>
            <w:r>
              <w:rPr>
                <w:w w:val="105"/>
                <w:sz w:val="28"/>
              </w:rPr>
              <w:t>Военно-спортивные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праздники,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посвященные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Дню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за-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щитников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Отечества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.Спортивная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эстафета.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До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25</w:t>
            </w:r>
          </w:p>
        </w:tc>
      </w:tr>
      <w:tr w:rsidR="00167D74">
        <w:trPr>
          <w:trHeight w:val="715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537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конкурса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«Самый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ный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класс»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555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областных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ваний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«Президентские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состязания»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right="339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детского турнира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«Чу-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до-шашки»</w:t>
            </w:r>
          </w:p>
        </w:tc>
        <w:tc>
          <w:tcPr>
            <w:tcW w:w="1843" w:type="dxa"/>
            <w:tcBorders>
              <w:top w:val="single" w:sz="48" w:space="0" w:color="000000"/>
              <w:bottom w:val="single" w:sz="48" w:space="0" w:color="0000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Муниципальные</w:t>
            </w:r>
            <w:r>
              <w:rPr>
                <w:spacing w:val="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2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плаванию</w:t>
            </w:r>
            <w:r>
              <w:rPr>
                <w:spacing w:val="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</w:p>
          <w:p w:rsidR="00167D74" w:rsidRDefault="00167D74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«Президентских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игр»</w:t>
            </w:r>
          </w:p>
        </w:tc>
        <w:tc>
          <w:tcPr>
            <w:tcW w:w="1843" w:type="dxa"/>
            <w:tcBorders>
              <w:top w:val="single" w:sz="48" w:space="0" w:color="000000"/>
            </w:tcBorders>
          </w:tcPr>
          <w:p w:rsidR="00167D74" w:rsidRDefault="00167D74">
            <w:pPr>
              <w:pStyle w:val="TableParagraph"/>
              <w:spacing w:line="247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</w:tbl>
    <w:p w:rsidR="00167D74" w:rsidRDefault="00167D74">
      <w:pPr>
        <w:rPr>
          <w:sz w:val="2"/>
          <w:szCs w:val="2"/>
        </w:rPr>
      </w:pPr>
      <w:r>
        <w:rPr>
          <w:noProof/>
          <w:lang w:eastAsia="ru-RU"/>
        </w:rPr>
        <w:pict>
          <v:group id="_x0000_s1034" style="position:absolute;margin-left:42.6pt;margin-top:415.8pt;width:496.2pt;height:6.6pt;z-index:-251657216;mso-position-horizontal-relative:page;mso-position-vertical-relative:page" coordorigin="852,8316" coordsize="9924,132">
            <v:shape id="_x0000_s1035" type="#_x0000_t75" style="position:absolute;left:852;top:8316;width:8081;height:132">
              <v:imagedata r:id="rId12" o:title=""/>
            </v:shape>
            <v:shape id="_x0000_s1036" type="#_x0000_t75" style="position:absolute;left:8932;top:8316;width:1844;height:132">
              <v:imagedata r:id="rId13" o:title=""/>
            </v:shape>
            <w10:wrap anchorx="page" anchory="page"/>
          </v:group>
        </w:pict>
      </w:r>
    </w:p>
    <w:p w:rsidR="00167D74" w:rsidRDefault="00167D74">
      <w:pPr>
        <w:rPr>
          <w:sz w:val="2"/>
          <w:szCs w:val="2"/>
        </w:rPr>
        <w:sectPr w:rsidR="00167D74">
          <w:pgSz w:w="11910" w:h="16840"/>
          <w:pgMar w:top="700" w:right="940" w:bottom="1080" w:left="740" w:header="0" w:footer="886" w:gutter="0"/>
          <w:cols w:space="720"/>
        </w:sectPr>
      </w:pPr>
    </w:p>
    <w:tbl>
      <w:tblPr>
        <w:tblW w:w="0" w:type="auto"/>
        <w:tblInd w:w="131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81"/>
        <w:gridCol w:w="1843"/>
      </w:tblGrid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Муниципальные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волейболу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</w:p>
          <w:p w:rsidR="00167D74" w:rsidRDefault="00167D74">
            <w:pPr>
              <w:pStyle w:val="TableParagraph"/>
              <w:spacing w:before="10"/>
              <w:rPr>
                <w:sz w:val="28"/>
              </w:rPr>
            </w:pPr>
            <w:r>
              <w:rPr>
                <w:w w:val="105"/>
                <w:sz w:val="28"/>
              </w:rPr>
              <w:t>«Школьной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волейбольной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лиги»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7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Районные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фестивали по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фитнес-аэробике</w:t>
            </w:r>
          </w:p>
        </w:tc>
        <w:tc>
          <w:tcPr>
            <w:tcW w:w="1843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467"/>
        </w:trPr>
        <w:tc>
          <w:tcPr>
            <w:tcW w:w="9924" w:type="dxa"/>
            <w:gridSpan w:val="2"/>
            <w:tcBorders>
              <w:top w:val="single" w:sz="8" w:space="0" w:color="CC9900"/>
              <w:left w:val="single" w:sz="8" w:space="0" w:color="CC9900"/>
              <w:bottom w:val="nil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9"/>
              <w:ind w:left="3108" w:right="322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МАРТ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10" w:line="247" w:lineRule="auto"/>
              <w:ind w:right="488"/>
              <w:rPr>
                <w:sz w:val="28"/>
              </w:rPr>
            </w:pPr>
            <w:r>
              <w:rPr>
                <w:w w:val="105"/>
                <w:sz w:val="28"/>
              </w:rPr>
              <w:t>Внутришкольные</w:t>
            </w:r>
            <w:r>
              <w:rPr>
                <w:spacing w:val="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2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«Мама,</w:t>
            </w:r>
            <w:r>
              <w:rPr>
                <w:spacing w:val="2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папа,</w:t>
            </w:r>
            <w:r>
              <w:rPr>
                <w:spacing w:val="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я</w:t>
            </w:r>
            <w:r>
              <w:rPr>
                <w:spacing w:val="2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спор-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тивная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семья»</w:t>
            </w:r>
          </w:p>
        </w:tc>
        <w:tc>
          <w:tcPr>
            <w:tcW w:w="1843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10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379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Областной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фестиваль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фитнес-аэробике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557"/>
              <w:rPr>
                <w:sz w:val="28"/>
              </w:rPr>
            </w:pPr>
            <w:r>
              <w:rPr>
                <w:w w:val="105"/>
                <w:sz w:val="28"/>
              </w:rPr>
              <w:t>Областные</w:t>
            </w:r>
            <w:r>
              <w:rPr>
                <w:spacing w:val="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плаванию</w:t>
            </w:r>
            <w:r>
              <w:rPr>
                <w:spacing w:val="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«Пре-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зидентских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1-2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381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rPr>
                <w:sz w:val="28"/>
              </w:rPr>
            </w:pPr>
            <w:r>
              <w:rPr>
                <w:w w:val="105"/>
                <w:sz w:val="28"/>
              </w:rPr>
              <w:t>Областной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детский</w:t>
            </w:r>
            <w:r>
              <w:rPr>
                <w:spacing w:val="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турнир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“Чудо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шашки”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624"/>
              <w:rPr>
                <w:sz w:val="28"/>
              </w:rPr>
            </w:pPr>
            <w:r>
              <w:rPr>
                <w:w w:val="105"/>
                <w:sz w:val="28"/>
              </w:rPr>
              <w:t>Финальные областные соревнования по лыжным гон-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кам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2-3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5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412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соревнований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«Школьная</w:t>
            </w:r>
            <w:r>
              <w:rPr>
                <w:spacing w:val="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больная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лиги»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sz w:val="28"/>
              </w:rPr>
              <w:t>14-31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374"/>
              <w:rPr>
                <w:sz w:val="28"/>
              </w:rPr>
            </w:pPr>
            <w:r>
              <w:rPr>
                <w:w w:val="105"/>
                <w:sz w:val="28"/>
              </w:rPr>
              <w:t>Первенство Пензенской области по стрельбе из пневма-</w:t>
            </w:r>
            <w:r>
              <w:rPr>
                <w:spacing w:val="-6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тической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винтовке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на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приз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«Серебряное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ружье»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1053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356"/>
              <w:rPr>
                <w:sz w:val="28"/>
              </w:rPr>
            </w:pPr>
            <w:r>
              <w:rPr>
                <w:w w:val="105"/>
                <w:sz w:val="28"/>
              </w:rPr>
              <w:t>Зональный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областной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олимпиады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работников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учреждений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образования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на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призы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Министра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образова-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ния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938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областного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конкурса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«Самый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спортивный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класс»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555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областных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ваний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«Президентские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состязания»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7" w:lineRule="auto"/>
              <w:ind w:right="524"/>
              <w:rPr>
                <w:sz w:val="28"/>
              </w:rPr>
            </w:pPr>
            <w:r>
              <w:rPr>
                <w:w w:val="105"/>
                <w:sz w:val="28"/>
              </w:rPr>
              <w:t>Зональные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волейболу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рамках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«Пре-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зидентских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7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510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Спортивно-оздоровительные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праздники,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посвященные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окончанию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зимнего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сезона</w:t>
            </w:r>
          </w:p>
        </w:tc>
        <w:tc>
          <w:tcPr>
            <w:tcW w:w="1843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323"/>
              <w:rPr>
                <w:sz w:val="28"/>
              </w:rPr>
            </w:pPr>
            <w:r>
              <w:rPr>
                <w:w w:val="105"/>
                <w:sz w:val="28"/>
              </w:rPr>
              <w:t>В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течение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месяца</w:t>
            </w:r>
          </w:p>
        </w:tc>
      </w:tr>
      <w:tr w:rsidR="00167D74">
        <w:trPr>
          <w:trHeight w:val="335"/>
        </w:trPr>
        <w:tc>
          <w:tcPr>
            <w:tcW w:w="9924" w:type="dxa"/>
            <w:gridSpan w:val="2"/>
            <w:tcBorders>
              <w:top w:val="single" w:sz="8" w:space="0" w:color="CC9900"/>
              <w:left w:val="single" w:sz="8" w:space="0" w:color="CC9900"/>
              <w:bottom w:val="nil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9" w:line="306" w:lineRule="exact"/>
              <w:ind w:left="3110" w:right="3225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АПРЕЛЬ</w:t>
            </w:r>
          </w:p>
        </w:tc>
      </w:tr>
      <w:tr w:rsidR="00167D74">
        <w:trPr>
          <w:trHeight w:val="559"/>
        </w:trPr>
        <w:tc>
          <w:tcPr>
            <w:tcW w:w="8081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132" w:lineRule="exact"/>
              <w:ind w:left="0" w:right="-72"/>
              <w:rPr>
                <w:rFonts w:ascii="Calibri"/>
                <w:sz w:val="13"/>
              </w:rPr>
            </w:pPr>
            <w:r w:rsidRPr="004400CE">
              <w:rPr>
                <w:rFonts w:ascii="Calibri"/>
                <w:noProof/>
                <w:position w:val="-2"/>
                <w:sz w:val="13"/>
                <w:lang w:eastAsia="ru-RU"/>
              </w:rPr>
              <w:pict>
                <v:shape id="image7.png" o:spid="_x0000_i1028" type="#_x0000_t75" style="width:403.5pt;height:6.75pt;visibility:visible">
                  <v:imagedata r:id="rId14" o:title=""/>
                </v:shape>
              </w:pict>
            </w:r>
          </w:p>
          <w:p w:rsidR="00167D74" w:rsidRDefault="00167D74">
            <w:pPr>
              <w:pStyle w:val="TableParagraph"/>
              <w:spacing w:before="10"/>
              <w:ind w:left="143"/>
              <w:rPr>
                <w:sz w:val="28"/>
              </w:rPr>
            </w:pPr>
            <w:r>
              <w:rPr>
                <w:w w:val="105"/>
                <w:sz w:val="28"/>
              </w:rPr>
              <w:t>Школьные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 по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футболу</w:t>
            </w:r>
          </w:p>
        </w:tc>
        <w:tc>
          <w:tcPr>
            <w:tcW w:w="1843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132" w:lineRule="exact"/>
              <w:ind w:left="0" w:right="-58"/>
              <w:rPr>
                <w:rFonts w:ascii="Calibri"/>
                <w:sz w:val="13"/>
              </w:rPr>
            </w:pPr>
            <w:r w:rsidRPr="004400CE">
              <w:rPr>
                <w:rFonts w:ascii="Calibri"/>
                <w:noProof/>
                <w:position w:val="-2"/>
                <w:sz w:val="13"/>
                <w:lang w:eastAsia="ru-RU"/>
              </w:rPr>
              <w:pict>
                <v:shape id="image8.png" o:spid="_x0000_i1029" type="#_x0000_t75" style="width:90.75pt;height:6.75pt;visibility:visible">
                  <v:imagedata r:id="rId15" o:title=""/>
                </v:shape>
              </w:pict>
            </w:r>
          </w:p>
          <w:p w:rsidR="00167D74" w:rsidRDefault="00167D74">
            <w:pPr>
              <w:pStyle w:val="TableParagraph"/>
              <w:spacing w:before="10"/>
              <w:ind w:left="380"/>
              <w:rPr>
                <w:sz w:val="28"/>
              </w:rPr>
            </w:pPr>
            <w:r>
              <w:rPr>
                <w:w w:val="105"/>
                <w:sz w:val="28"/>
              </w:rPr>
              <w:t>апрель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7" w:lineRule="auto"/>
              <w:ind w:right="603"/>
              <w:rPr>
                <w:sz w:val="28"/>
              </w:rPr>
            </w:pPr>
            <w:r>
              <w:rPr>
                <w:w w:val="105"/>
                <w:sz w:val="28"/>
              </w:rPr>
              <w:t>Общешкольные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спортивные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праздники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«Весна,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спорт,</w:t>
            </w:r>
            <w:r>
              <w:rPr>
                <w:spacing w:val="-6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здоровье»,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посвященные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Дню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здоровья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412"/>
              <w:rPr>
                <w:sz w:val="28"/>
              </w:rPr>
            </w:pPr>
            <w:r>
              <w:rPr>
                <w:w w:val="105"/>
                <w:sz w:val="28"/>
              </w:rPr>
              <w:t>Муниципальный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соревнований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«Школьная</w:t>
            </w:r>
            <w:r>
              <w:rPr>
                <w:spacing w:val="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больная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лиги»</w:t>
            </w:r>
          </w:p>
        </w:tc>
        <w:tc>
          <w:tcPr>
            <w:tcW w:w="1843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sz w:val="28"/>
              </w:rPr>
              <w:t>1-15</w:t>
            </w:r>
          </w:p>
        </w:tc>
      </w:tr>
    </w:tbl>
    <w:p w:rsidR="00167D74" w:rsidRDefault="00167D74">
      <w:pPr>
        <w:rPr>
          <w:sz w:val="2"/>
          <w:szCs w:val="2"/>
        </w:rPr>
      </w:pPr>
      <w:r>
        <w:rPr>
          <w:noProof/>
          <w:lang w:eastAsia="ru-RU"/>
        </w:rPr>
        <w:pict>
          <v:group id="_x0000_s1037" style="position:absolute;margin-left:42.6pt;margin-top:137.5pt;width:496.2pt;height:6.6pt;z-index:-251656192;mso-position-horizontal-relative:page;mso-position-vertical-relative:page" coordorigin="852,2750" coordsize="9924,132">
            <v:shape id="_x0000_s1038" type="#_x0000_t75" style="position:absolute;left:852;top:2750;width:8081;height:132">
              <v:imagedata r:id="rId12" o:title=""/>
            </v:shape>
            <v:shape id="_x0000_s1039" type="#_x0000_t75" style="position:absolute;left:8932;top:2750;width:1844;height:132">
              <v:imagedata r:id="rId13" o:title=""/>
            </v:shape>
            <w10:wrap anchorx="page" anchory="page"/>
          </v:group>
        </w:pict>
      </w:r>
    </w:p>
    <w:p w:rsidR="00167D74" w:rsidRDefault="00167D74">
      <w:pPr>
        <w:rPr>
          <w:sz w:val="2"/>
          <w:szCs w:val="2"/>
        </w:rPr>
        <w:sectPr w:rsidR="00167D74">
          <w:pgSz w:w="11910" w:h="16840"/>
          <w:pgMar w:top="700" w:right="940" w:bottom="1080" w:left="740" w:header="0" w:footer="886" w:gutter="0"/>
          <w:cols w:space="720"/>
        </w:sectPr>
      </w:pPr>
    </w:p>
    <w:tbl>
      <w:tblPr>
        <w:tblW w:w="0" w:type="auto"/>
        <w:tblInd w:w="131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81"/>
        <w:gridCol w:w="1843"/>
      </w:tblGrid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7" w:lineRule="auto"/>
              <w:ind w:right="395"/>
              <w:rPr>
                <w:sz w:val="28"/>
              </w:rPr>
            </w:pPr>
            <w:r>
              <w:rPr>
                <w:w w:val="105"/>
                <w:sz w:val="28"/>
              </w:rPr>
              <w:t>Участие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зональном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этапе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Всеросийских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соревнований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футболу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«Кожаный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мяч.»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1-2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Школьный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легкоатлетичексий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кросс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До</w:t>
            </w:r>
            <w:r>
              <w:rPr>
                <w:spacing w:val="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20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Областной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конкурс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«Самый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спортивный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класс»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5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508" w:firstLine="78"/>
              <w:rPr>
                <w:sz w:val="28"/>
              </w:rPr>
            </w:pPr>
            <w:r>
              <w:rPr>
                <w:w w:val="105"/>
                <w:sz w:val="28"/>
              </w:rPr>
              <w:t>Участие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  <w:r>
              <w:rPr>
                <w:spacing w:val="5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областном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фестивале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спортивной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ходьбе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среди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учащихся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395"/>
        </w:trPr>
        <w:tc>
          <w:tcPr>
            <w:tcW w:w="8081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rPr>
                <w:sz w:val="28"/>
              </w:rPr>
            </w:pPr>
            <w:r>
              <w:rPr>
                <w:w w:val="105"/>
                <w:sz w:val="28"/>
              </w:rPr>
              <w:t>Районные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легкой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атлетике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.</w:t>
            </w:r>
          </w:p>
        </w:tc>
        <w:tc>
          <w:tcPr>
            <w:tcW w:w="1843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469"/>
        </w:trPr>
        <w:tc>
          <w:tcPr>
            <w:tcW w:w="9924" w:type="dxa"/>
            <w:gridSpan w:val="2"/>
            <w:tcBorders>
              <w:top w:val="single" w:sz="8" w:space="0" w:color="CC9900"/>
              <w:left w:val="single" w:sz="8" w:space="0" w:color="CC9900"/>
              <w:bottom w:val="nil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9"/>
              <w:ind w:left="3111" w:right="3225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МАЙ</w:t>
            </w:r>
          </w:p>
        </w:tc>
      </w:tr>
      <w:tr w:rsidR="00167D74">
        <w:trPr>
          <w:trHeight w:val="729"/>
        </w:trPr>
        <w:tc>
          <w:tcPr>
            <w:tcW w:w="8081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10" w:line="244" w:lineRule="auto"/>
              <w:ind w:right="481"/>
              <w:rPr>
                <w:sz w:val="28"/>
              </w:rPr>
            </w:pPr>
            <w:r>
              <w:rPr>
                <w:w w:val="105"/>
                <w:sz w:val="28"/>
              </w:rPr>
              <w:t>Зональный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соревнований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«Школьная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футбольная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лиги»</w:t>
            </w:r>
          </w:p>
        </w:tc>
        <w:tc>
          <w:tcPr>
            <w:tcW w:w="1843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10"/>
              <w:ind w:left="150"/>
              <w:rPr>
                <w:sz w:val="28"/>
              </w:rPr>
            </w:pPr>
            <w:r>
              <w:rPr>
                <w:sz w:val="28"/>
              </w:rPr>
              <w:t>1-15</w:t>
            </w:r>
          </w:p>
        </w:tc>
      </w:tr>
      <w:tr w:rsidR="00167D74">
        <w:trPr>
          <w:trHeight w:val="381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состязаний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«Тесты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Губернатора»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67D74">
        <w:trPr>
          <w:trHeight w:val="379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Легкоатлетические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эстафеты,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посвященные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дню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победы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sz w:val="28"/>
              </w:rPr>
              <w:t>5-8</w:t>
            </w:r>
          </w:p>
        </w:tc>
      </w:tr>
      <w:tr w:rsidR="00167D74">
        <w:trPr>
          <w:trHeight w:val="381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rPr>
                <w:sz w:val="28"/>
              </w:rPr>
            </w:pPr>
            <w:r>
              <w:rPr>
                <w:sz w:val="28"/>
              </w:rPr>
              <w:t>Велотур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дороге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облаками»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6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717"/>
        </w:trPr>
        <w:tc>
          <w:tcPr>
            <w:tcW w:w="8081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377"/>
              <w:rPr>
                <w:sz w:val="28"/>
              </w:rPr>
            </w:pPr>
            <w:r>
              <w:rPr>
                <w:w w:val="105"/>
                <w:sz w:val="28"/>
              </w:rPr>
              <w:t>Финал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регионального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этапа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Всероссийских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соревнований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школьников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«Президентские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состязания»</w:t>
            </w:r>
          </w:p>
        </w:tc>
        <w:tc>
          <w:tcPr>
            <w:tcW w:w="1843" w:type="dxa"/>
            <w:tcBorders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1067"/>
        </w:trPr>
        <w:tc>
          <w:tcPr>
            <w:tcW w:w="8081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right="387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Финал регионального этапа Всероссийских спортивных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соревнований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школьников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spacing w:val="-1"/>
                <w:w w:val="105"/>
                <w:sz w:val="28"/>
              </w:rPr>
              <w:t>«Президентские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спортивные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игры»</w:t>
            </w:r>
          </w:p>
        </w:tc>
        <w:tc>
          <w:tcPr>
            <w:tcW w:w="1843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ind w:left="150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декада</w:t>
            </w:r>
          </w:p>
        </w:tc>
      </w:tr>
      <w:tr w:rsidR="00167D74">
        <w:trPr>
          <w:trHeight w:val="335"/>
        </w:trPr>
        <w:tc>
          <w:tcPr>
            <w:tcW w:w="9924" w:type="dxa"/>
            <w:gridSpan w:val="2"/>
            <w:tcBorders>
              <w:top w:val="single" w:sz="8" w:space="0" w:color="CC9900"/>
              <w:left w:val="single" w:sz="8" w:space="0" w:color="CC9900"/>
              <w:bottom w:val="nil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before="9" w:line="306" w:lineRule="exact"/>
              <w:ind w:left="3115" w:right="322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ИЮНЬ</w:t>
            </w:r>
            <w:r>
              <w:rPr>
                <w:spacing w:val="32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  <w:r>
              <w:rPr>
                <w:spacing w:val="3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ИЮЛЬ–АВГУСТ</w:t>
            </w:r>
          </w:p>
        </w:tc>
      </w:tr>
      <w:tr w:rsidR="00167D74">
        <w:trPr>
          <w:trHeight w:val="863"/>
        </w:trPr>
        <w:tc>
          <w:tcPr>
            <w:tcW w:w="8081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132" w:lineRule="exact"/>
              <w:ind w:left="0" w:right="-72"/>
              <w:rPr>
                <w:rFonts w:ascii="Calibri"/>
                <w:sz w:val="13"/>
              </w:rPr>
            </w:pPr>
            <w:r w:rsidRPr="004400CE">
              <w:rPr>
                <w:rFonts w:ascii="Calibri"/>
                <w:noProof/>
                <w:position w:val="-2"/>
                <w:sz w:val="13"/>
                <w:lang w:eastAsia="ru-RU"/>
              </w:rPr>
              <w:pict>
                <v:shape id="image3.png" o:spid="_x0000_i1030" type="#_x0000_t75" style="width:403.5pt;height:6.75pt;visibility:visible">
                  <v:imagedata r:id="rId7" o:title=""/>
                </v:shape>
              </w:pict>
            </w:r>
          </w:p>
          <w:p w:rsidR="00167D74" w:rsidRDefault="00167D74">
            <w:pPr>
              <w:pStyle w:val="TableParagraph"/>
              <w:spacing w:before="10" w:line="247" w:lineRule="auto"/>
              <w:ind w:right="640"/>
              <w:rPr>
                <w:sz w:val="28"/>
              </w:rPr>
            </w:pPr>
            <w:r>
              <w:rPr>
                <w:w w:val="105"/>
                <w:sz w:val="28"/>
              </w:rPr>
              <w:t>Областные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соревнования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футболу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«Школьная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фут-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больная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лига»</w:t>
            </w:r>
          </w:p>
        </w:tc>
        <w:tc>
          <w:tcPr>
            <w:tcW w:w="1843" w:type="dxa"/>
            <w:tcBorders>
              <w:top w:val="nil"/>
              <w:left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132" w:lineRule="exact"/>
              <w:ind w:left="0" w:right="-58"/>
              <w:rPr>
                <w:rFonts w:ascii="Calibri"/>
                <w:sz w:val="13"/>
              </w:rPr>
            </w:pPr>
            <w:r w:rsidRPr="004400CE">
              <w:rPr>
                <w:rFonts w:ascii="Calibri"/>
                <w:noProof/>
                <w:position w:val="-2"/>
                <w:sz w:val="13"/>
                <w:lang w:eastAsia="ru-RU"/>
              </w:rPr>
              <w:pict>
                <v:shape id="image4.png" o:spid="_x0000_i1031" type="#_x0000_t75" style="width:90.75pt;height:6.75pt;visibility:visible">
                  <v:imagedata r:id="rId8" o:title=""/>
                </v:shape>
              </w:pict>
            </w:r>
          </w:p>
          <w:p w:rsidR="00167D74" w:rsidRDefault="00167D74">
            <w:pPr>
              <w:pStyle w:val="TableParagraph"/>
              <w:spacing w:before="10" w:line="247" w:lineRule="auto"/>
              <w:ind w:left="150" w:right="247"/>
              <w:rPr>
                <w:sz w:val="28"/>
              </w:rPr>
            </w:pPr>
            <w:r>
              <w:rPr>
                <w:w w:val="105"/>
                <w:sz w:val="28"/>
              </w:rPr>
              <w:t>1-2 декада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июня</w:t>
            </w:r>
          </w:p>
        </w:tc>
      </w:tr>
      <w:tr w:rsidR="00167D74">
        <w:trPr>
          <w:trHeight w:val="731"/>
        </w:trPr>
        <w:tc>
          <w:tcPr>
            <w:tcW w:w="8081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w w:val="105"/>
                <w:sz w:val="28"/>
              </w:rPr>
              <w:t>Работа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пришкольных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спортивных</w:t>
            </w:r>
            <w:r>
              <w:rPr>
                <w:spacing w:val="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площадок</w:t>
            </w:r>
          </w:p>
        </w:tc>
        <w:tc>
          <w:tcPr>
            <w:tcW w:w="1843" w:type="dxa"/>
            <w:tcBorders>
              <w:left w:val="single" w:sz="8" w:space="0" w:color="CC9900"/>
              <w:bottom w:val="single" w:sz="8" w:space="0" w:color="CC9900"/>
              <w:right w:val="single" w:sz="8" w:space="0" w:color="CC9900"/>
            </w:tcBorders>
          </w:tcPr>
          <w:p w:rsidR="00167D74" w:rsidRDefault="00167D74">
            <w:pPr>
              <w:pStyle w:val="TableParagraph"/>
              <w:spacing w:line="244" w:lineRule="auto"/>
              <w:ind w:left="150" w:right="796"/>
              <w:rPr>
                <w:sz w:val="28"/>
              </w:rPr>
            </w:pPr>
            <w:r>
              <w:rPr>
                <w:w w:val="105"/>
                <w:sz w:val="28"/>
              </w:rPr>
              <w:t>Июнь-</w:t>
            </w:r>
            <w:r>
              <w:rPr>
                <w:spacing w:val="-6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август</w:t>
            </w:r>
          </w:p>
        </w:tc>
      </w:tr>
    </w:tbl>
    <w:p w:rsidR="00167D74" w:rsidRDefault="00167D74">
      <w:pPr>
        <w:ind w:left="1736" w:right="1538"/>
        <w:jc w:val="center"/>
        <w:rPr>
          <w:rFonts w:ascii="Calibri" w:hAnsi="Calibri"/>
          <w:sz w:val="2"/>
        </w:rPr>
      </w:pPr>
      <w:r>
        <w:rPr>
          <w:noProof/>
          <w:lang w:eastAsia="ru-RU"/>
        </w:rPr>
        <w:pict>
          <v:group id="_x0000_s1040" style="position:absolute;left:0;text-align:left;margin-left:42.6pt;margin-top:246.35pt;width:496.2pt;height:6.6pt;z-index:-251655168;mso-position-horizontal-relative:page;mso-position-vertical-relative:page" coordorigin="852,4927" coordsize="9924,132">
            <v:shape id="_x0000_s1041" type="#_x0000_t75" style="position:absolute;left:852;top:4927;width:8081;height:132">
              <v:imagedata r:id="rId10" o:title=""/>
            </v:shape>
            <v:shape id="_x0000_s1042" type="#_x0000_t75" style="position:absolute;left:8932;top:4927;width:1844;height:132">
              <v:imagedata r:id="rId11" o:title=""/>
            </v:shape>
            <w10:wrap anchorx="page" anchory="page"/>
          </v:group>
        </w:pict>
      </w:r>
      <w:r>
        <w:rPr>
          <w:rFonts w:ascii="Calibri" w:hAnsi="Calibri"/>
          <w:sz w:val="2"/>
        </w:rPr>
        <w:t>ППппп</w:t>
      </w:r>
    </w:p>
    <w:sectPr w:rsidR="00167D74" w:rsidSect="003E6E1A">
      <w:pgSz w:w="11910" w:h="16840"/>
      <w:pgMar w:top="700" w:right="940" w:bottom="1080" w:left="740" w:header="0" w:footer="8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D74" w:rsidRDefault="00167D74" w:rsidP="003E6E1A">
      <w:r>
        <w:separator/>
      </w:r>
    </w:p>
  </w:endnote>
  <w:endnote w:type="continuationSeparator" w:id="0">
    <w:p w:rsidR="00167D74" w:rsidRDefault="00167D74" w:rsidP="003E6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D74" w:rsidRDefault="00167D74">
    <w:pPr>
      <w:pStyle w:val="BodyText"/>
      <w:spacing w:line="14" w:lineRule="auto"/>
      <w:rPr>
        <w:b w:val="0"/>
        <w:sz w:val="20"/>
      </w:rPr>
    </w:pPr>
    <w:r>
      <w:rPr>
        <w:noProof/>
        <w:lang w:eastAsia="ru-RU"/>
      </w:rPr>
      <w:pict>
        <v:group id="_x0000_s2049" style="position:absolute;margin-left:7.45pt;margin-top:774.95pt;width:580.7pt;height:28.1pt;z-index:-251656192;mso-position-horizontal-relative:page;mso-position-vertical-relative:page" coordorigin="149,15499" coordsize="11614,562">
          <v:shape id="_x0000_s2050" style="position:absolute;left:208;top:15559;width:11492;height:432" coordorigin="209,15559" coordsize="11492,432" o:spt="100" adj="0,,0" path="m9554,15559r-9345,l209,15991r9345,l9554,15559xm11700,15559r-2102,l9598,15991r2102,l11700,15559xe" fillcolor="#933634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v:rect id="_x0000_s2051" style="position:absolute;left:156;top:15506;width:11600;height:548" filled="f" strokeweight=".72pt"/>
          <w10:wrap anchorx="page" anchory="page"/>
        </v:group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0.9pt;margin-top:782.6pt;width:247.65pt;height:13.05pt;z-index:-251655168;mso-position-horizontal-relative:page;mso-position-vertical-relative:page" filled="f" stroked="f">
          <v:textbox inset="0,0,0,0">
            <w:txbxContent>
              <w:p w:rsidR="00167D74" w:rsidRDefault="00167D74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t>Ш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к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о</w:t>
                </w:r>
                <w:r>
                  <w:rPr>
                    <w:rFonts w:ascii="Calibri" w:hAnsi="Calibri"/>
                    <w:spacing w:val="11"/>
                  </w:rPr>
                  <w:t xml:space="preserve"> </w:t>
                </w:r>
                <w:r>
                  <w:rPr>
                    <w:rFonts w:ascii="Calibri" w:hAnsi="Calibri"/>
                  </w:rPr>
                  <w:t>л</w:t>
                </w:r>
                <w:r>
                  <w:rPr>
                    <w:rFonts w:ascii="Calibri" w:hAnsi="Calibri"/>
                    <w:spacing w:val="12"/>
                  </w:rPr>
                  <w:t xml:space="preserve"> </w:t>
                </w:r>
                <w:r>
                  <w:rPr>
                    <w:rFonts w:ascii="Calibri" w:hAnsi="Calibri"/>
                  </w:rPr>
                  <w:t>ь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н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ы</w:t>
                </w:r>
                <w:r>
                  <w:rPr>
                    <w:rFonts w:ascii="Calibri" w:hAnsi="Calibri"/>
                    <w:spacing w:val="8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й  </w:t>
                </w:r>
                <w:r>
                  <w:rPr>
                    <w:rFonts w:ascii="Calibri" w:hAnsi="Calibri"/>
                    <w:spacing w:val="21"/>
                  </w:rPr>
                  <w:t xml:space="preserve"> </w:t>
                </w:r>
                <w:r>
                  <w:rPr>
                    <w:rFonts w:ascii="Calibri" w:hAnsi="Calibri"/>
                  </w:rPr>
                  <w:t>с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п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о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р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т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и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в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н</w:t>
                </w:r>
                <w:r>
                  <w:rPr>
                    <w:rFonts w:ascii="Calibri" w:hAnsi="Calibri"/>
                    <w:spacing w:val="11"/>
                  </w:rPr>
                  <w:t xml:space="preserve"> </w:t>
                </w:r>
                <w:r>
                  <w:rPr>
                    <w:rFonts w:ascii="Calibri" w:hAnsi="Calibri"/>
                  </w:rPr>
                  <w:t>ы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 xml:space="preserve">й  </w:t>
                </w:r>
                <w:r>
                  <w:rPr>
                    <w:rFonts w:ascii="Calibri" w:hAnsi="Calibri"/>
                    <w:spacing w:val="21"/>
                  </w:rPr>
                  <w:t xml:space="preserve"> </w:t>
                </w:r>
                <w:r>
                  <w:rPr>
                    <w:rFonts w:ascii="Calibri" w:hAnsi="Calibri"/>
                  </w:rPr>
                  <w:t>к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а</w:t>
                </w:r>
                <w:r>
                  <w:rPr>
                    <w:rFonts w:ascii="Calibri" w:hAnsi="Calibri"/>
                    <w:spacing w:val="11"/>
                  </w:rPr>
                  <w:t xml:space="preserve"> </w:t>
                </w:r>
                <w:r>
                  <w:rPr>
                    <w:rFonts w:ascii="Calibri" w:hAnsi="Calibri"/>
                  </w:rPr>
                  <w:t>л</w:t>
                </w:r>
                <w:r>
                  <w:rPr>
                    <w:rFonts w:ascii="Calibri" w:hAnsi="Calibri"/>
                    <w:spacing w:val="12"/>
                  </w:rPr>
                  <w:t xml:space="preserve"> </w:t>
                </w:r>
                <w:r>
                  <w:rPr>
                    <w:rFonts w:ascii="Calibri" w:hAnsi="Calibri"/>
                  </w:rPr>
                  <w:t>е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н</w:t>
                </w:r>
                <w:r>
                  <w:rPr>
                    <w:rFonts w:ascii="Calibri" w:hAnsi="Calibri"/>
                    <w:spacing w:val="9"/>
                  </w:rPr>
                  <w:t xml:space="preserve"> </w:t>
                </w:r>
                <w:r>
                  <w:rPr>
                    <w:rFonts w:ascii="Calibri" w:hAnsi="Calibri"/>
                  </w:rPr>
                  <w:t>д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а</w:t>
                </w:r>
                <w:r>
                  <w:rPr>
                    <w:rFonts w:ascii="Calibri" w:hAnsi="Calibri"/>
                    <w:spacing w:val="10"/>
                  </w:rPr>
                  <w:t xml:space="preserve"> </w:t>
                </w:r>
                <w:r>
                  <w:rPr>
                    <w:rFonts w:ascii="Calibri" w:hAnsi="Calibri"/>
                  </w:rPr>
                  <w:t>р</w:t>
                </w:r>
                <w:r>
                  <w:rPr>
                    <w:rFonts w:ascii="Calibri" w:hAnsi="Calibri"/>
                    <w:spacing w:val="7"/>
                  </w:rPr>
                  <w:t xml:space="preserve"> </w:t>
                </w:r>
                <w:r>
                  <w:rPr>
                    <w:rFonts w:ascii="Calibri" w:hAnsi="Calibri"/>
                  </w:rPr>
                  <w:t>ь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3" type="#_x0000_t202" style="position:absolute;margin-left:486.1pt;margin-top:782.7pt;width:56.4pt;height:13.05pt;z-index:-251654144;mso-position-horizontal-relative:page;mso-position-vertical-relative:page" filled="f" stroked="f">
          <v:textbox inset="0,0,0,0">
            <w:txbxContent>
              <w:p w:rsidR="00167D74" w:rsidRDefault="00167D74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color w:val="FFFFFF"/>
                  </w:rPr>
                  <w:t>Страница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fldChar w:fldCharType="begin"/>
                </w:r>
                <w:r>
                  <w:rPr>
                    <w:rFonts w:ascii="Calibri" w:hAnsi="Calibri"/>
                    <w:color w:val="FFFFFF"/>
                  </w:rPr>
                  <w:instrText xml:space="preserve"> PAGE </w:instrText>
                </w:r>
                <w:r>
                  <w:rPr>
                    <w:rFonts w:ascii="Calibri" w:hAnsi="Calibri"/>
                    <w:color w:val="FFFFFF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color w:val="FFFFFF"/>
                  </w:rPr>
                  <w:t>1</w:t>
                </w:r>
                <w:r>
                  <w:rPr>
                    <w:rFonts w:ascii="Calibri" w:hAnsi="Calibri"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D74" w:rsidRDefault="00167D74" w:rsidP="003E6E1A">
      <w:r>
        <w:separator/>
      </w:r>
    </w:p>
  </w:footnote>
  <w:footnote w:type="continuationSeparator" w:id="0">
    <w:p w:rsidR="00167D74" w:rsidRDefault="00167D74" w:rsidP="003E6E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E1A"/>
    <w:rsid w:val="00167D74"/>
    <w:rsid w:val="00330843"/>
    <w:rsid w:val="003E6E1A"/>
    <w:rsid w:val="004400CE"/>
    <w:rsid w:val="006B36A6"/>
    <w:rsid w:val="0077052A"/>
    <w:rsid w:val="007A639C"/>
    <w:rsid w:val="00B04601"/>
    <w:rsid w:val="00F7209A"/>
    <w:rsid w:val="00F9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1A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E6E1A"/>
    <w:rPr>
      <w:rFonts w:ascii="Calibri" w:hAnsi="Calibri" w:cs="Calibri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mbria" w:hAnsi="Cambria" w:cs="Cambria"/>
      <w:lang w:eastAsia="en-US"/>
    </w:rPr>
  </w:style>
  <w:style w:type="paragraph" w:styleId="ListParagraph">
    <w:name w:val="List Paragraph"/>
    <w:basedOn w:val="Normal"/>
    <w:uiPriority w:val="99"/>
    <w:qFormat/>
    <w:rsid w:val="003E6E1A"/>
  </w:style>
  <w:style w:type="paragraph" w:customStyle="1" w:styleId="TableParagraph">
    <w:name w:val="Table Paragraph"/>
    <w:basedOn w:val="Normal"/>
    <w:uiPriority w:val="99"/>
    <w:rsid w:val="003E6E1A"/>
    <w:pPr>
      <w:ind w:left="14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756</Words>
  <Characters>4311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H:&gt;;L=K9 A?&gt;@B82=K9 :0;5=40@L 20 3</dc:title>
  <dc:subject/>
  <dc:creator>(:&gt;;0</dc:creator>
  <cp:keywords/>
  <dc:description/>
  <cp:lastModifiedBy>Admin</cp:lastModifiedBy>
  <cp:revision>3</cp:revision>
  <dcterms:created xsi:type="dcterms:W3CDTF">2023-10-11T10:34:00Z</dcterms:created>
  <dcterms:modified xsi:type="dcterms:W3CDTF">2023-10-11T10:53:00Z</dcterms:modified>
</cp:coreProperties>
</file>