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0A7" w:rsidRDefault="00AC40A7" w:rsidP="008E6218"/>
    <w:p w:rsidR="00AC40A7" w:rsidRDefault="00AC40A7" w:rsidP="008E6218"/>
    <w:p w:rsidR="00AC40A7" w:rsidRPr="0054625D" w:rsidRDefault="00AC40A7" w:rsidP="008E6218">
      <w:r w:rsidRPr="0054625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5.25pt">
            <v:imagedata r:id="rId7" o:title=""/>
          </v:shape>
        </w:pict>
      </w:r>
    </w:p>
    <w:p w:rsidR="00AC40A7" w:rsidRDefault="00AC40A7" w:rsidP="008E6218"/>
    <w:p w:rsidR="00AC40A7" w:rsidRPr="0054625D" w:rsidRDefault="00AC40A7" w:rsidP="008E6218">
      <w:pPr>
        <w:rPr>
          <w:szCs w:val="26"/>
        </w:rPr>
      </w:pPr>
      <w:r w:rsidRPr="0054625D">
        <w:rPr>
          <w:szCs w:val="26"/>
        </w:rPr>
        <w:pict>
          <v:shape id="_x0000_i1026" type="#_x0000_t75" style="width:511.5pt;height:724.5pt">
            <v:imagedata r:id="rId8" o:title=""/>
          </v:shape>
        </w:pict>
      </w:r>
    </w:p>
    <w:sectPr w:rsidR="00AC40A7" w:rsidRPr="0054625D" w:rsidSect="00EF20AF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0A7" w:rsidRDefault="00AC40A7" w:rsidP="00AB791F">
      <w:pPr>
        <w:spacing w:after="0" w:line="240" w:lineRule="auto"/>
      </w:pPr>
      <w:r>
        <w:separator/>
      </w:r>
    </w:p>
  </w:endnote>
  <w:endnote w:type="continuationSeparator" w:id="0">
    <w:p w:rsidR="00AC40A7" w:rsidRDefault="00AC40A7" w:rsidP="00AB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0A7" w:rsidRDefault="00AC40A7" w:rsidP="00AB791F">
      <w:pPr>
        <w:spacing w:after="0" w:line="240" w:lineRule="auto"/>
      </w:pPr>
      <w:r>
        <w:separator/>
      </w:r>
    </w:p>
  </w:footnote>
  <w:footnote w:type="continuationSeparator" w:id="0">
    <w:p w:rsidR="00AC40A7" w:rsidRDefault="00AC40A7" w:rsidP="00AB7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53D1"/>
    <w:multiLevelType w:val="hybridMultilevel"/>
    <w:tmpl w:val="75F014F6"/>
    <w:lvl w:ilvl="0" w:tplc="7B90D86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C9B0F81"/>
    <w:multiLevelType w:val="hybridMultilevel"/>
    <w:tmpl w:val="0B701818"/>
    <w:lvl w:ilvl="0" w:tplc="7B90D8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B1400C"/>
    <w:multiLevelType w:val="hybridMultilevel"/>
    <w:tmpl w:val="7884CAB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151B3"/>
    <w:multiLevelType w:val="hybridMultilevel"/>
    <w:tmpl w:val="1B0619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13B69C1"/>
    <w:multiLevelType w:val="hybridMultilevel"/>
    <w:tmpl w:val="35263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602ED"/>
    <w:multiLevelType w:val="hybridMultilevel"/>
    <w:tmpl w:val="1D3C0134"/>
    <w:lvl w:ilvl="0" w:tplc="7B90D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56B64"/>
    <w:multiLevelType w:val="hybridMultilevel"/>
    <w:tmpl w:val="719C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76574F7"/>
    <w:multiLevelType w:val="hybridMultilevel"/>
    <w:tmpl w:val="719CF1D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BC43DD5"/>
    <w:multiLevelType w:val="multilevel"/>
    <w:tmpl w:val="52F28754"/>
    <w:lvl w:ilvl="0">
      <w:start w:val="7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5F6B"/>
    <w:rsid w:val="00003845"/>
    <w:rsid w:val="00022C4B"/>
    <w:rsid w:val="00023540"/>
    <w:rsid w:val="000259FF"/>
    <w:rsid w:val="0002671A"/>
    <w:rsid w:val="000278CB"/>
    <w:rsid w:val="00032CC0"/>
    <w:rsid w:val="00034E65"/>
    <w:rsid w:val="00045FD1"/>
    <w:rsid w:val="000466DF"/>
    <w:rsid w:val="000471E6"/>
    <w:rsid w:val="000548F1"/>
    <w:rsid w:val="000555E3"/>
    <w:rsid w:val="00056D13"/>
    <w:rsid w:val="000577F7"/>
    <w:rsid w:val="00070907"/>
    <w:rsid w:val="000772F9"/>
    <w:rsid w:val="00083E8E"/>
    <w:rsid w:val="0008460E"/>
    <w:rsid w:val="00084DF0"/>
    <w:rsid w:val="00092817"/>
    <w:rsid w:val="000944B0"/>
    <w:rsid w:val="000969D4"/>
    <w:rsid w:val="00096A83"/>
    <w:rsid w:val="000A7E59"/>
    <w:rsid w:val="000B1B58"/>
    <w:rsid w:val="000C5DF8"/>
    <w:rsid w:val="000D3015"/>
    <w:rsid w:val="000E1CD5"/>
    <w:rsid w:val="000E2EA2"/>
    <w:rsid w:val="000E4D90"/>
    <w:rsid w:val="000E79B8"/>
    <w:rsid w:val="000E7AF1"/>
    <w:rsid w:val="000F3ACF"/>
    <w:rsid w:val="000F542C"/>
    <w:rsid w:val="00111666"/>
    <w:rsid w:val="00120717"/>
    <w:rsid w:val="00125679"/>
    <w:rsid w:val="00154921"/>
    <w:rsid w:val="00167E66"/>
    <w:rsid w:val="00174CC2"/>
    <w:rsid w:val="0017740B"/>
    <w:rsid w:val="0017766A"/>
    <w:rsid w:val="00183609"/>
    <w:rsid w:val="0018717D"/>
    <w:rsid w:val="0019601C"/>
    <w:rsid w:val="001A5891"/>
    <w:rsid w:val="001B39E9"/>
    <w:rsid w:val="001B44DD"/>
    <w:rsid w:val="001B70DB"/>
    <w:rsid w:val="001D167F"/>
    <w:rsid w:val="001D3F5E"/>
    <w:rsid w:val="001D5027"/>
    <w:rsid w:val="001F1E43"/>
    <w:rsid w:val="00204EE4"/>
    <w:rsid w:val="0020593E"/>
    <w:rsid w:val="00207994"/>
    <w:rsid w:val="002156D2"/>
    <w:rsid w:val="00217E4A"/>
    <w:rsid w:val="002219C4"/>
    <w:rsid w:val="00225974"/>
    <w:rsid w:val="00226EED"/>
    <w:rsid w:val="00227C37"/>
    <w:rsid w:val="00227E18"/>
    <w:rsid w:val="00234F60"/>
    <w:rsid w:val="0024300B"/>
    <w:rsid w:val="00247D10"/>
    <w:rsid w:val="0026471C"/>
    <w:rsid w:val="00266CE4"/>
    <w:rsid w:val="00272A31"/>
    <w:rsid w:val="00276775"/>
    <w:rsid w:val="002A2CED"/>
    <w:rsid w:val="002A37E0"/>
    <w:rsid w:val="002B3132"/>
    <w:rsid w:val="002B333E"/>
    <w:rsid w:val="002B4D69"/>
    <w:rsid w:val="002B54C8"/>
    <w:rsid w:val="002C024E"/>
    <w:rsid w:val="002C330B"/>
    <w:rsid w:val="002C51B7"/>
    <w:rsid w:val="002C62CD"/>
    <w:rsid w:val="002C7832"/>
    <w:rsid w:val="002C7D96"/>
    <w:rsid w:val="002D3E16"/>
    <w:rsid w:val="002D547D"/>
    <w:rsid w:val="002E4D8D"/>
    <w:rsid w:val="002F3974"/>
    <w:rsid w:val="003004A7"/>
    <w:rsid w:val="00305766"/>
    <w:rsid w:val="0031486B"/>
    <w:rsid w:val="00320DBF"/>
    <w:rsid w:val="00324A76"/>
    <w:rsid w:val="00330C30"/>
    <w:rsid w:val="0033657D"/>
    <w:rsid w:val="00350A87"/>
    <w:rsid w:val="00356571"/>
    <w:rsid w:val="00374CF4"/>
    <w:rsid w:val="00377B00"/>
    <w:rsid w:val="00385240"/>
    <w:rsid w:val="00393EC1"/>
    <w:rsid w:val="0039604B"/>
    <w:rsid w:val="003A5551"/>
    <w:rsid w:val="003B1F5C"/>
    <w:rsid w:val="003C0D73"/>
    <w:rsid w:val="003C1D65"/>
    <w:rsid w:val="003C24F8"/>
    <w:rsid w:val="003C7BEC"/>
    <w:rsid w:val="003E30DA"/>
    <w:rsid w:val="003F5DF6"/>
    <w:rsid w:val="004023D0"/>
    <w:rsid w:val="00402C28"/>
    <w:rsid w:val="00403B3C"/>
    <w:rsid w:val="004141F6"/>
    <w:rsid w:val="00420FA5"/>
    <w:rsid w:val="004303F2"/>
    <w:rsid w:val="004328C8"/>
    <w:rsid w:val="00436C4D"/>
    <w:rsid w:val="00441CEA"/>
    <w:rsid w:val="00444547"/>
    <w:rsid w:val="004448CC"/>
    <w:rsid w:val="00461551"/>
    <w:rsid w:val="00471379"/>
    <w:rsid w:val="004734ED"/>
    <w:rsid w:val="0047488A"/>
    <w:rsid w:val="0047635C"/>
    <w:rsid w:val="00476436"/>
    <w:rsid w:val="004766FB"/>
    <w:rsid w:val="00477581"/>
    <w:rsid w:val="004803E4"/>
    <w:rsid w:val="00487AFA"/>
    <w:rsid w:val="00491C73"/>
    <w:rsid w:val="0049613E"/>
    <w:rsid w:val="00497F3B"/>
    <w:rsid w:val="004C30AB"/>
    <w:rsid w:val="004C5469"/>
    <w:rsid w:val="004D0692"/>
    <w:rsid w:val="004E1D9C"/>
    <w:rsid w:val="004E4C7C"/>
    <w:rsid w:val="004E5400"/>
    <w:rsid w:val="004E5781"/>
    <w:rsid w:val="00500657"/>
    <w:rsid w:val="00514C65"/>
    <w:rsid w:val="0051616E"/>
    <w:rsid w:val="00520207"/>
    <w:rsid w:val="00521893"/>
    <w:rsid w:val="00522737"/>
    <w:rsid w:val="00531490"/>
    <w:rsid w:val="0054625D"/>
    <w:rsid w:val="005542BA"/>
    <w:rsid w:val="00563848"/>
    <w:rsid w:val="00571636"/>
    <w:rsid w:val="00575771"/>
    <w:rsid w:val="005A377E"/>
    <w:rsid w:val="005A5565"/>
    <w:rsid w:val="005B3A2A"/>
    <w:rsid w:val="005B5F2B"/>
    <w:rsid w:val="005C74A0"/>
    <w:rsid w:val="005D0485"/>
    <w:rsid w:val="005D3C87"/>
    <w:rsid w:val="005D4819"/>
    <w:rsid w:val="005F21BF"/>
    <w:rsid w:val="005F34AC"/>
    <w:rsid w:val="005F3EBC"/>
    <w:rsid w:val="005F4F01"/>
    <w:rsid w:val="0060166E"/>
    <w:rsid w:val="00604CED"/>
    <w:rsid w:val="0060522C"/>
    <w:rsid w:val="00611FA5"/>
    <w:rsid w:val="00617D64"/>
    <w:rsid w:val="00644477"/>
    <w:rsid w:val="00644ED1"/>
    <w:rsid w:val="0066396D"/>
    <w:rsid w:val="00670EF5"/>
    <w:rsid w:val="00671FFD"/>
    <w:rsid w:val="006728C7"/>
    <w:rsid w:val="00675F6B"/>
    <w:rsid w:val="00676710"/>
    <w:rsid w:val="006834B1"/>
    <w:rsid w:val="0068489A"/>
    <w:rsid w:val="0069051A"/>
    <w:rsid w:val="00690DCC"/>
    <w:rsid w:val="00696956"/>
    <w:rsid w:val="006A06A0"/>
    <w:rsid w:val="006A0C08"/>
    <w:rsid w:val="006A13D6"/>
    <w:rsid w:val="006A5A6F"/>
    <w:rsid w:val="006A68F4"/>
    <w:rsid w:val="006A7076"/>
    <w:rsid w:val="006B5432"/>
    <w:rsid w:val="006B68C5"/>
    <w:rsid w:val="006E35D6"/>
    <w:rsid w:val="006E6072"/>
    <w:rsid w:val="006E7449"/>
    <w:rsid w:val="006F2DBF"/>
    <w:rsid w:val="006F63CE"/>
    <w:rsid w:val="00700578"/>
    <w:rsid w:val="00700A8F"/>
    <w:rsid w:val="0070189D"/>
    <w:rsid w:val="007022D5"/>
    <w:rsid w:val="00712332"/>
    <w:rsid w:val="00714122"/>
    <w:rsid w:val="00721E34"/>
    <w:rsid w:val="007324C3"/>
    <w:rsid w:val="00750DCD"/>
    <w:rsid w:val="00753B7F"/>
    <w:rsid w:val="007625A6"/>
    <w:rsid w:val="007720C2"/>
    <w:rsid w:val="00780980"/>
    <w:rsid w:val="00784B9A"/>
    <w:rsid w:val="00794DA0"/>
    <w:rsid w:val="00795DE4"/>
    <w:rsid w:val="007A1365"/>
    <w:rsid w:val="007A3EF5"/>
    <w:rsid w:val="007C5AEB"/>
    <w:rsid w:val="007F7E08"/>
    <w:rsid w:val="008004E2"/>
    <w:rsid w:val="008308DD"/>
    <w:rsid w:val="00834C45"/>
    <w:rsid w:val="00842A35"/>
    <w:rsid w:val="00845D29"/>
    <w:rsid w:val="0086062B"/>
    <w:rsid w:val="00865ACE"/>
    <w:rsid w:val="00873E1D"/>
    <w:rsid w:val="008771C1"/>
    <w:rsid w:val="00885670"/>
    <w:rsid w:val="008922B5"/>
    <w:rsid w:val="008943A9"/>
    <w:rsid w:val="0089476E"/>
    <w:rsid w:val="008A3A91"/>
    <w:rsid w:val="008A4F8F"/>
    <w:rsid w:val="008A77BE"/>
    <w:rsid w:val="008B0F49"/>
    <w:rsid w:val="008C0F51"/>
    <w:rsid w:val="008D2B55"/>
    <w:rsid w:val="008E0FAE"/>
    <w:rsid w:val="008E2143"/>
    <w:rsid w:val="008E532F"/>
    <w:rsid w:val="008E6218"/>
    <w:rsid w:val="008F0C3C"/>
    <w:rsid w:val="00914427"/>
    <w:rsid w:val="009149CC"/>
    <w:rsid w:val="00917FF0"/>
    <w:rsid w:val="00920A3B"/>
    <w:rsid w:val="0093269E"/>
    <w:rsid w:val="00934847"/>
    <w:rsid w:val="009437D7"/>
    <w:rsid w:val="0094399C"/>
    <w:rsid w:val="00944B46"/>
    <w:rsid w:val="00947C1F"/>
    <w:rsid w:val="00950807"/>
    <w:rsid w:val="00961F24"/>
    <w:rsid w:val="009717C8"/>
    <w:rsid w:val="009A4FD3"/>
    <w:rsid w:val="009B2FE2"/>
    <w:rsid w:val="009B3DF3"/>
    <w:rsid w:val="009C666A"/>
    <w:rsid w:val="009E664C"/>
    <w:rsid w:val="009F1E05"/>
    <w:rsid w:val="009F3E9D"/>
    <w:rsid w:val="00A01258"/>
    <w:rsid w:val="00A01333"/>
    <w:rsid w:val="00A01F59"/>
    <w:rsid w:val="00A049E9"/>
    <w:rsid w:val="00A119AE"/>
    <w:rsid w:val="00A12342"/>
    <w:rsid w:val="00A145F9"/>
    <w:rsid w:val="00A228C0"/>
    <w:rsid w:val="00A22D6F"/>
    <w:rsid w:val="00A236E9"/>
    <w:rsid w:val="00A23CFF"/>
    <w:rsid w:val="00A256BD"/>
    <w:rsid w:val="00A25700"/>
    <w:rsid w:val="00A25913"/>
    <w:rsid w:val="00A30E7E"/>
    <w:rsid w:val="00A3296B"/>
    <w:rsid w:val="00A57A87"/>
    <w:rsid w:val="00A72B5B"/>
    <w:rsid w:val="00A80051"/>
    <w:rsid w:val="00A828EF"/>
    <w:rsid w:val="00A92C3D"/>
    <w:rsid w:val="00A95EED"/>
    <w:rsid w:val="00AB6413"/>
    <w:rsid w:val="00AB791F"/>
    <w:rsid w:val="00AC40A7"/>
    <w:rsid w:val="00AD0C95"/>
    <w:rsid w:val="00AF0CF3"/>
    <w:rsid w:val="00AF698C"/>
    <w:rsid w:val="00B00C9F"/>
    <w:rsid w:val="00B045E5"/>
    <w:rsid w:val="00B12661"/>
    <w:rsid w:val="00B1368E"/>
    <w:rsid w:val="00B1799F"/>
    <w:rsid w:val="00B22C72"/>
    <w:rsid w:val="00B23932"/>
    <w:rsid w:val="00B47DD6"/>
    <w:rsid w:val="00B5500F"/>
    <w:rsid w:val="00B55442"/>
    <w:rsid w:val="00B659CC"/>
    <w:rsid w:val="00B65C1B"/>
    <w:rsid w:val="00B73288"/>
    <w:rsid w:val="00B86B3C"/>
    <w:rsid w:val="00B90E37"/>
    <w:rsid w:val="00B972BA"/>
    <w:rsid w:val="00B976BB"/>
    <w:rsid w:val="00BA578C"/>
    <w:rsid w:val="00BA7B7C"/>
    <w:rsid w:val="00BB01D0"/>
    <w:rsid w:val="00BB547A"/>
    <w:rsid w:val="00BB5F20"/>
    <w:rsid w:val="00BC2E7D"/>
    <w:rsid w:val="00BD7193"/>
    <w:rsid w:val="00BE2807"/>
    <w:rsid w:val="00BF07BC"/>
    <w:rsid w:val="00BF0ED9"/>
    <w:rsid w:val="00C11E5A"/>
    <w:rsid w:val="00C12B0F"/>
    <w:rsid w:val="00C166CE"/>
    <w:rsid w:val="00C21075"/>
    <w:rsid w:val="00C23057"/>
    <w:rsid w:val="00C249FB"/>
    <w:rsid w:val="00C26C20"/>
    <w:rsid w:val="00C31CFE"/>
    <w:rsid w:val="00C32B7F"/>
    <w:rsid w:val="00C378F8"/>
    <w:rsid w:val="00C402F7"/>
    <w:rsid w:val="00C418CD"/>
    <w:rsid w:val="00C4252C"/>
    <w:rsid w:val="00C43C14"/>
    <w:rsid w:val="00C46061"/>
    <w:rsid w:val="00C538D9"/>
    <w:rsid w:val="00C53F16"/>
    <w:rsid w:val="00C5513A"/>
    <w:rsid w:val="00C5775D"/>
    <w:rsid w:val="00C57FF3"/>
    <w:rsid w:val="00C60A05"/>
    <w:rsid w:val="00C63DB6"/>
    <w:rsid w:val="00C64B5D"/>
    <w:rsid w:val="00C7359B"/>
    <w:rsid w:val="00C7444B"/>
    <w:rsid w:val="00C770A1"/>
    <w:rsid w:val="00C8240D"/>
    <w:rsid w:val="00C92666"/>
    <w:rsid w:val="00CA1265"/>
    <w:rsid w:val="00CB6750"/>
    <w:rsid w:val="00CD4643"/>
    <w:rsid w:val="00CE78BC"/>
    <w:rsid w:val="00D24E5E"/>
    <w:rsid w:val="00D34CE5"/>
    <w:rsid w:val="00D4087E"/>
    <w:rsid w:val="00D521D2"/>
    <w:rsid w:val="00D545D3"/>
    <w:rsid w:val="00D5739A"/>
    <w:rsid w:val="00D576B7"/>
    <w:rsid w:val="00D645B6"/>
    <w:rsid w:val="00D754A9"/>
    <w:rsid w:val="00D826F1"/>
    <w:rsid w:val="00D905CA"/>
    <w:rsid w:val="00D9328B"/>
    <w:rsid w:val="00DA6620"/>
    <w:rsid w:val="00DA7C3B"/>
    <w:rsid w:val="00DB0195"/>
    <w:rsid w:val="00DB20BB"/>
    <w:rsid w:val="00DB2EF9"/>
    <w:rsid w:val="00DB5B66"/>
    <w:rsid w:val="00DC66D1"/>
    <w:rsid w:val="00DD287C"/>
    <w:rsid w:val="00DD6470"/>
    <w:rsid w:val="00DE1459"/>
    <w:rsid w:val="00E13D17"/>
    <w:rsid w:val="00E17B1B"/>
    <w:rsid w:val="00E22A58"/>
    <w:rsid w:val="00E24D82"/>
    <w:rsid w:val="00E50F62"/>
    <w:rsid w:val="00E55BD4"/>
    <w:rsid w:val="00E72FC5"/>
    <w:rsid w:val="00EA273B"/>
    <w:rsid w:val="00EB6394"/>
    <w:rsid w:val="00EC0887"/>
    <w:rsid w:val="00EC17A1"/>
    <w:rsid w:val="00EC2B1C"/>
    <w:rsid w:val="00EC388F"/>
    <w:rsid w:val="00EC59E9"/>
    <w:rsid w:val="00EC62D5"/>
    <w:rsid w:val="00EE1CF9"/>
    <w:rsid w:val="00EF20AF"/>
    <w:rsid w:val="00F028AD"/>
    <w:rsid w:val="00F16669"/>
    <w:rsid w:val="00F16D9C"/>
    <w:rsid w:val="00F6310F"/>
    <w:rsid w:val="00F757C3"/>
    <w:rsid w:val="00F84650"/>
    <w:rsid w:val="00F94D7A"/>
    <w:rsid w:val="00FB017F"/>
    <w:rsid w:val="00FB0F2C"/>
    <w:rsid w:val="00FB140D"/>
    <w:rsid w:val="00FF1CDA"/>
    <w:rsid w:val="00FF7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CF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C024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167E66"/>
    <w:pPr>
      <w:ind w:left="720"/>
      <w:contextualSpacing/>
    </w:pPr>
  </w:style>
  <w:style w:type="character" w:customStyle="1" w:styleId="FootnoteTextChar">
    <w:name w:val="Footnote Text Char"/>
    <w:uiPriority w:val="99"/>
    <w:semiHidden/>
    <w:locked/>
    <w:rsid w:val="00AB791F"/>
    <w:rPr>
      <w:rFonts w:eastAsia="Times New Roman"/>
      <w:sz w:val="24"/>
    </w:rPr>
  </w:style>
  <w:style w:type="paragraph" w:styleId="FootnoteText">
    <w:name w:val="footnote text"/>
    <w:basedOn w:val="Normal"/>
    <w:link w:val="FootnoteTextChar1"/>
    <w:uiPriority w:val="99"/>
    <w:semiHidden/>
    <w:rsid w:val="00AB791F"/>
    <w:pPr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C12B0F"/>
    <w:rPr>
      <w:rFonts w:cs="Times New Roman"/>
      <w:sz w:val="20"/>
      <w:szCs w:val="20"/>
      <w:lang w:eastAsia="en-US"/>
    </w:rPr>
  </w:style>
  <w:style w:type="character" w:customStyle="1" w:styleId="1">
    <w:name w:val="Текст сноски Знак1"/>
    <w:uiPriority w:val="99"/>
    <w:semiHidden/>
    <w:rsid w:val="00AB791F"/>
    <w:rPr>
      <w:rFonts w:ascii="Calibri" w:hAnsi="Calibri"/>
      <w:sz w:val="20"/>
    </w:rPr>
  </w:style>
  <w:style w:type="paragraph" w:customStyle="1" w:styleId="10">
    <w:name w:val="Обычный1"/>
    <w:uiPriority w:val="99"/>
    <w:rsid w:val="00AB791F"/>
    <w:pPr>
      <w:widowControl w:val="0"/>
      <w:ind w:firstLine="300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FR2">
    <w:name w:val="FR2"/>
    <w:uiPriority w:val="99"/>
    <w:rsid w:val="00AB791F"/>
    <w:pPr>
      <w:widowControl w:val="0"/>
      <w:spacing w:before="340"/>
      <w:ind w:left="560" w:right="600"/>
      <w:jc w:val="center"/>
    </w:pPr>
    <w:rPr>
      <w:rFonts w:ascii="Arial" w:eastAsia="Times New Roman" w:hAnsi="Arial"/>
      <w:b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AB791F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B79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791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AB79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791F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rsid w:val="00022C4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21E3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1E34"/>
    <w:rPr>
      <w:rFonts w:ascii="Tahoma" w:hAnsi="Tahoma" w:cs="Times New Roman"/>
      <w:sz w:val="16"/>
    </w:rPr>
  </w:style>
  <w:style w:type="character" w:customStyle="1" w:styleId="s1">
    <w:name w:val="s1"/>
    <w:basedOn w:val="DefaultParagraphFont"/>
    <w:uiPriority w:val="99"/>
    <w:rsid w:val="004448CC"/>
    <w:rPr>
      <w:rFonts w:cs="Times New Roman"/>
    </w:rPr>
  </w:style>
  <w:style w:type="paragraph" w:customStyle="1" w:styleId="p17">
    <w:name w:val="p17"/>
    <w:basedOn w:val="Normal"/>
    <w:uiPriority w:val="99"/>
    <w:rsid w:val="004448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DefaultParagraphFont"/>
    <w:uiPriority w:val="99"/>
    <w:rsid w:val="004448CC"/>
    <w:rPr>
      <w:rFonts w:cs="Times New Roman"/>
    </w:rPr>
  </w:style>
  <w:style w:type="paragraph" w:customStyle="1" w:styleId="p18">
    <w:name w:val="p18"/>
    <w:basedOn w:val="Normal"/>
    <w:uiPriority w:val="99"/>
    <w:rsid w:val="004448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9C666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character" w:customStyle="1" w:styleId="addressbooksuggestitemhint">
    <w:name w:val="addressbook__suggest__item__hint"/>
    <w:basedOn w:val="DefaultParagraphFont"/>
    <w:uiPriority w:val="99"/>
    <w:rsid w:val="00E72FC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0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1896</TotalTime>
  <Pages>2</Pages>
  <Words>1</Words>
  <Characters>6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Ленин</dc:creator>
  <cp:keywords/>
  <dc:description/>
  <cp:lastModifiedBy>Admin</cp:lastModifiedBy>
  <cp:revision>51</cp:revision>
  <cp:lastPrinted>2022-02-14T11:17:00Z</cp:lastPrinted>
  <dcterms:created xsi:type="dcterms:W3CDTF">2019-10-31T11:16:00Z</dcterms:created>
  <dcterms:modified xsi:type="dcterms:W3CDTF">2023-10-11T08:17:00Z</dcterms:modified>
</cp:coreProperties>
</file>