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223" w:rsidRDefault="00DF2223" w:rsidP="006B530C">
      <w:pPr>
        <w:ind w:left="-1260" w:firstLine="180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32.75pt">
            <v:imagedata r:id="rId4" o:title=""/>
          </v:shape>
        </w:pict>
      </w:r>
    </w:p>
    <w:p w:rsidR="00DF2223" w:rsidRPr="00656CAD" w:rsidRDefault="00DF2223" w:rsidP="00656CAD">
      <w:pPr>
        <w:pStyle w:val="NormalWeb"/>
        <w:ind w:left="-1260"/>
      </w:pPr>
      <w:r w:rsidRPr="00656CAD">
        <w:pict>
          <v:shape id="_x0000_i1026" type="#_x0000_t75" style="width:541.5pt;height:766.5pt">
            <v:imagedata r:id="rId5" o:title=""/>
          </v:shape>
        </w:pict>
      </w:r>
    </w:p>
    <w:sectPr w:rsidR="00DF2223" w:rsidRPr="00656CAD" w:rsidSect="00D17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695"/>
    <w:rsid w:val="001964BE"/>
    <w:rsid w:val="00210FB9"/>
    <w:rsid w:val="00240880"/>
    <w:rsid w:val="00495FC8"/>
    <w:rsid w:val="005A3F40"/>
    <w:rsid w:val="005F77F2"/>
    <w:rsid w:val="00606306"/>
    <w:rsid w:val="00656CAD"/>
    <w:rsid w:val="006B530C"/>
    <w:rsid w:val="009A327F"/>
    <w:rsid w:val="00AE0695"/>
    <w:rsid w:val="00C70E84"/>
    <w:rsid w:val="00D1770C"/>
    <w:rsid w:val="00DE7420"/>
    <w:rsid w:val="00DF2223"/>
    <w:rsid w:val="00E732CB"/>
    <w:rsid w:val="00EC6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70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56C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11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2</Pages>
  <Words>0</Words>
  <Characters>3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7</cp:revision>
  <cp:lastPrinted>2023-11-16T04:57:00Z</cp:lastPrinted>
  <dcterms:created xsi:type="dcterms:W3CDTF">2022-05-26T07:55:00Z</dcterms:created>
  <dcterms:modified xsi:type="dcterms:W3CDTF">2024-01-11T06:55:00Z</dcterms:modified>
</cp:coreProperties>
</file>